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39695" w14:textId="41817C41" w:rsidR="004526D6" w:rsidRPr="00324BC5" w:rsidRDefault="004526D6" w:rsidP="006C772E">
      <w:pPr>
        <w:overflowPunct/>
        <w:autoSpaceDE/>
        <w:autoSpaceDN/>
        <w:adjustRightInd/>
        <w:jc w:val="center"/>
        <w:textAlignment w:val="auto"/>
        <w:outlineLvl w:val="0"/>
        <w:rPr>
          <w:rFonts w:eastAsia="SimSun" w:cstheme="minorBidi"/>
          <w:b/>
          <w:color w:val="00000A"/>
          <w:sz w:val="28"/>
          <w:szCs w:val="28"/>
          <w:lang w:eastAsia="en-US"/>
        </w:rPr>
      </w:pPr>
      <w:r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>ПОЛОЖЕНИЕ</w:t>
      </w:r>
    </w:p>
    <w:p w14:paraId="0C84CB11" w14:textId="37E3435E" w:rsidR="004526D6" w:rsidRPr="00324BC5" w:rsidRDefault="004526D6" w:rsidP="006C772E">
      <w:pPr>
        <w:tabs>
          <w:tab w:val="left" w:pos="0"/>
        </w:tabs>
        <w:overflowPunct/>
        <w:autoSpaceDE/>
        <w:autoSpaceDN/>
        <w:adjustRightInd/>
        <w:spacing w:line="240" w:lineRule="atLeast"/>
        <w:jc w:val="center"/>
        <w:textAlignment w:val="auto"/>
        <w:rPr>
          <w:rFonts w:eastAsia="SimSun" w:cstheme="minorBidi"/>
          <w:b/>
          <w:color w:val="00000A"/>
          <w:sz w:val="28"/>
          <w:szCs w:val="28"/>
          <w:lang w:eastAsia="en-US"/>
        </w:rPr>
      </w:pPr>
      <w:r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 xml:space="preserve">о </w:t>
      </w:r>
      <w:r w:rsidR="00E01DA9"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>городском</w:t>
      </w:r>
      <w:r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 xml:space="preserve"> </w:t>
      </w:r>
      <w:r w:rsidR="00460BC9"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 xml:space="preserve">творческом </w:t>
      </w:r>
      <w:r w:rsidR="00E01DA9"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>конкурсе</w:t>
      </w:r>
      <w:r w:rsidR="00957C23"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 xml:space="preserve"> «Доро</w:t>
      </w:r>
      <w:r w:rsidR="00AD4F3E"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>га будущего глазами детей - 202</w:t>
      </w:r>
      <w:r w:rsidR="002219B8">
        <w:rPr>
          <w:rFonts w:eastAsia="SimSun" w:cstheme="minorBidi"/>
          <w:b/>
          <w:color w:val="00000A"/>
          <w:sz w:val="28"/>
          <w:szCs w:val="28"/>
          <w:lang w:eastAsia="en-US"/>
        </w:rPr>
        <w:t>6</w:t>
      </w:r>
      <w:r w:rsidR="00957C23"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>»</w:t>
      </w:r>
    </w:p>
    <w:p w14:paraId="4C78E42D" w14:textId="177621CF" w:rsidR="00FA2AB7" w:rsidRPr="00B5084F" w:rsidRDefault="00FA2AB7" w:rsidP="006C772E">
      <w:pPr>
        <w:tabs>
          <w:tab w:val="left" w:pos="0"/>
        </w:tabs>
        <w:overflowPunct/>
        <w:autoSpaceDE/>
        <w:autoSpaceDN/>
        <w:adjustRightInd/>
        <w:spacing w:line="240" w:lineRule="atLeast"/>
        <w:jc w:val="center"/>
        <w:textAlignment w:val="auto"/>
        <w:rPr>
          <w:rFonts w:eastAsia="SimSun" w:cstheme="minorBidi"/>
          <w:color w:val="00000A"/>
          <w:sz w:val="28"/>
          <w:szCs w:val="28"/>
          <w:lang w:eastAsia="en-US"/>
        </w:rPr>
      </w:pPr>
      <w:r>
        <w:rPr>
          <w:rFonts w:eastAsia="SimSun" w:cstheme="minorBidi"/>
          <w:color w:val="00000A"/>
          <w:sz w:val="28"/>
          <w:szCs w:val="28"/>
          <w:lang w:eastAsia="en-US"/>
        </w:rPr>
        <w:t>(далее – Положение)</w:t>
      </w:r>
    </w:p>
    <w:p w14:paraId="713C5B97" w14:textId="77777777" w:rsidR="004526D6" w:rsidRDefault="004526D6" w:rsidP="006C772E">
      <w:p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</w:p>
    <w:p w14:paraId="1ACFBFEC" w14:textId="1309A484" w:rsidR="004526D6" w:rsidRPr="00341462" w:rsidRDefault="00343995" w:rsidP="006C772E">
      <w:pPr>
        <w:pStyle w:val="a9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9A3">
        <w:rPr>
          <w:rFonts w:ascii="Times New Roman" w:hAnsi="Times New Roman" w:cs="Times New Roman"/>
          <w:b/>
          <w:sz w:val="28"/>
          <w:szCs w:val="28"/>
        </w:rPr>
        <w:t>1</w:t>
      </w:r>
      <w:r w:rsidR="004C71AB">
        <w:rPr>
          <w:rFonts w:ascii="Times New Roman" w:hAnsi="Times New Roman" w:cs="Times New Roman"/>
          <w:b/>
          <w:sz w:val="28"/>
          <w:szCs w:val="28"/>
        </w:rPr>
        <w:t>. </w:t>
      </w:r>
      <w:r w:rsidR="004526D6" w:rsidRPr="002A47D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14FD51E7" w14:textId="586116B1" w:rsidR="004526D6" w:rsidRDefault="0013747A" w:rsidP="006C772E">
      <w:pPr>
        <w:pStyle w:val="a9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</w:t>
      </w:r>
      <w:r w:rsidR="00E01DA9" w:rsidRPr="00E01DA9">
        <w:rPr>
          <w:rFonts w:ascii="Times New Roman" w:hAnsi="Times New Roman" w:cs="Times New Roman"/>
          <w:sz w:val="28"/>
          <w:szCs w:val="28"/>
        </w:rPr>
        <w:t>оложение о проведении Конкурса определяет порядок организации и проведения, условия участия и требования к конкурсным работам, критерии и параметры оценки конкурсных работ, порядок определения победителей Конкурса.</w:t>
      </w:r>
    </w:p>
    <w:p w14:paraId="2CB86DEC" w14:textId="77777777" w:rsidR="00866D0B" w:rsidRPr="00CD4CEC" w:rsidRDefault="00866D0B" w:rsidP="006C772E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F0120F" w14:textId="4A1CA26F" w:rsidR="00D77287" w:rsidRPr="00A71C90" w:rsidRDefault="00D77287" w:rsidP="006C772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 Цель и задачи Конкурса</w:t>
      </w:r>
    </w:p>
    <w:p w14:paraId="553BB4CD" w14:textId="21FE6A22" w:rsidR="004526D6" w:rsidRDefault="00D77287" w:rsidP="006C772E">
      <w:pPr>
        <w:pStyle w:val="a9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2.1. Цель - </w:t>
      </w:r>
      <w:r w:rsidR="000B5132">
        <w:rPr>
          <w:rFonts w:ascii="Times New Roman" w:hAnsi="Times New Roman"/>
          <w:sz w:val="28"/>
          <w:szCs w:val="28"/>
        </w:rPr>
        <w:t>формирование</w:t>
      </w:r>
      <w:r w:rsidR="004526D6">
        <w:rPr>
          <w:rFonts w:ascii="Times New Roman" w:hAnsi="Times New Roman"/>
          <w:sz w:val="28"/>
          <w:szCs w:val="28"/>
        </w:rPr>
        <w:t xml:space="preserve"> транспортной культуры воспитанников </w:t>
      </w:r>
      <w:r w:rsidR="008B4E2E">
        <w:rPr>
          <w:rFonts w:ascii="Times New Roman CYR" w:eastAsia="Calibri" w:hAnsi="Times New Roman CYR" w:cs="Times New Roman CYR"/>
          <w:sz w:val="28"/>
          <w:szCs w:val="28"/>
        </w:rPr>
        <w:t xml:space="preserve">муниципальных </w:t>
      </w:r>
      <w:r w:rsidR="008B4E2E" w:rsidRPr="008715E6">
        <w:rPr>
          <w:rFonts w:ascii="Times New Roman CYR" w:eastAsia="Calibri" w:hAnsi="Times New Roman CYR" w:cs="Times New Roman CYR"/>
          <w:sz w:val="28"/>
          <w:szCs w:val="28"/>
        </w:rPr>
        <w:t>образовательных организаций</w:t>
      </w:r>
      <w:r w:rsidR="008B4E2E" w:rsidRPr="00963EF0">
        <w:rPr>
          <w:rFonts w:ascii="Times New Roman CYR" w:eastAsia="Calibri" w:hAnsi="Times New Roman CYR" w:cs="Times New Roman CYR"/>
          <w:sz w:val="28"/>
          <w:szCs w:val="28"/>
        </w:rPr>
        <w:t xml:space="preserve">, </w:t>
      </w:r>
      <w:r w:rsidR="008B4E2E">
        <w:rPr>
          <w:rFonts w:ascii="Times New Roman CYR" w:eastAsia="Calibri" w:hAnsi="Times New Roman CYR" w:cs="Times New Roman CYR"/>
          <w:sz w:val="28"/>
          <w:szCs w:val="28"/>
        </w:rPr>
        <w:t xml:space="preserve">реализующих программы дошкольного образования, </w:t>
      </w:r>
      <w:r w:rsidR="008B4E2E" w:rsidRPr="00963EF0">
        <w:rPr>
          <w:rFonts w:ascii="Times New Roman CYR" w:eastAsia="Calibri" w:hAnsi="Times New Roman CYR" w:cs="Times New Roman CYR"/>
          <w:sz w:val="28"/>
          <w:szCs w:val="28"/>
        </w:rPr>
        <w:t>подведомственных департаменту образования мэрии города Новосибирска</w:t>
      </w:r>
      <w:r w:rsidR="008B4E2E">
        <w:rPr>
          <w:rFonts w:ascii="Times New Roman CYR" w:eastAsia="Calibri" w:hAnsi="Times New Roman CYR" w:cs="Times New Roman CYR"/>
          <w:sz w:val="28"/>
          <w:szCs w:val="28"/>
        </w:rPr>
        <w:t xml:space="preserve"> (далее – образовательные организации)</w:t>
      </w:r>
      <w:r w:rsidR="004526D6" w:rsidRPr="00FD4023">
        <w:rPr>
          <w:rFonts w:ascii="Times New Roman" w:hAnsi="Times New Roman"/>
          <w:sz w:val="28"/>
          <w:szCs w:val="28"/>
        </w:rPr>
        <w:t xml:space="preserve"> </w:t>
      </w:r>
      <w:r w:rsidR="004526D6">
        <w:rPr>
          <w:rFonts w:ascii="Times New Roman" w:hAnsi="Times New Roman"/>
          <w:sz w:val="28"/>
          <w:szCs w:val="28"/>
        </w:rPr>
        <w:t>и их родителей</w:t>
      </w:r>
      <w:r w:rsidR="00DA03CF">
        <w:rPr>
          <w:rFonts w:ascii="Times New Roman" w:hAnsi="Times New Roman"/>
          <w:sz w:val="28"/>
          <w:szCs w:val="28"/>
        </w:rPr>
        <w:t xml:space="preserve"> (законных представителей)</w:t>
      </w:r>
      <w:r w:rsidR="004526D6">
        <w:rPr>
          <w:rFonts w:ascii="Times New Roman" w:hAnsi="Times New Roman"/>
          <w:sz w:val="28"/>
          <w:szCs w:val="28"/>
        </w:rPr>
        <w:t xml:space="preserve">. </w:t>
      </w:r>
    </w:p>
    <w:p w14:paraId="6E940AEA" w14:textId="7AE89873" w:rsidR="004526D6" w:rsidRDefault="003E0E19" w:rsidP="006C772E">
      <w:pPr>
        <w:pStyle w:val="a9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2.2. </w:t>
      </w:r>
      <w:r w:rsidR="004526D6">
        <w:rPr>
          <w:rFonts w:ascii="Times New Roman" w:hAnsi="Times New Roman"/>
          <w:sz w:val="28"/>
          <w:szCs w:val="28"/>
        </w:rPr>
        <w:t xml:space="preserve">Задачи: </w:t>
      </w:r>
    </w:p>
    <w:p w14:paraId="4073A92C" w14:textId="624E3F7F" w:rsidR="004526D6" w:rsidRPr="00D2061E" w:rsidRDefault="003E0E19" w:rsidP="006C772E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 П</w:t>
      </w:r>
      <w:r w:rsidR="005152FA">
        <w:rPr>
          <w:sz w:val="28"/>
          <w:szCs w:val="28"/>
        </w:rPr>
        <w:t>ропаганда соблюдения П</w:t>
      </w:r>
      <w:r w:rsidR="004526D6" w:rsidRPr="00D2061E">
        <w:rPr>
          <w:sz w:val="28"/>
          <w:szCs w:val="28"/>
        </w:rPr>
        <w:t xml:space="preserve">равил дорожного движения среди дошкольников и их родителей </w:t>
      </w:r>
      <w:r w:rsidR="00DA03CF">
        <w:rPr>
          <w:sz w:val="28"/>
          <w:szCs w:val="28"/>
        </w:rPr>
        <w:t xml:space="preserve">(законных представителей) </w:t>
      </w:r>
      <w:r w:rsidR="004526D6" w:rsidRPr="00D2061E">
        <w:rPr>
          <w:sz w:val="28"/>
          <w:szCs w:val="28"/>
        </w:rPr>
        <w:t>средствами изобразительно-прикладного искусства;</w:t>
      </w:r>
    </w:p>
    <w:p w14:paraId="302DC1B2" w14:textId="563E1BBE" w:rsidR="004526D6" w:rsidRPr="00D2061E" w:rsidRDefault="003E0E19" w:rsidP="006C772E">
      <w:pPr>
        <w:tabs>
          <w:tab w:val="left" w:pos="0"/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 В</w:t>
      </w:r>
      <w:r w:rsidR="004526D6" w:rsidRPr="00D2061E">
        <w:rPr>
          <w:sz w:val="28"/>
          <w:szCs w:val="28"/>
        </w:rPr>
        <w:t xml:space="preserve">овлечение детей дошкольного возраста и их родителей </w:t>
      </w:r>
      <w:r w:rsidR="00DA03CF" w:rsidRPr="00DA03CF">
        <w:rPr>
          <w:sz w:val="28"/>
          <w:szCs w:val="28"/>
        </w:rPr>
        <w:t>(законных представителей)</w:t>
      </w:r>
      <w:r w:rsidR="00DA03CF">
        <w:rPr>
          <w:sz w:val="28"/>
          <w:szCs w:val="28"/>
        </w:rPr>
        <w:t xml:space="preserve"> </w:t>
      </w:r>
      <w:r w:rsidR="004526D6" w:rsidRPr="00D2061E">
        <w:rPr>
          <w:sz w:val="28"/>
          <w:szCs w:val="28"/>
        </w:rPr>
        <w:t xml:space="preserve">в работу по </w:t>
      </w:r>
      <w:r w:rsidR="00D2061E" w:rsidRPr="00D2061E">
        <w:rPr>
          <w:sz w:val="28"/>
          <w:szCs w:val="28"/>
        </w:rPr>
        <w:t>формиро</w:t>
      </w:r>
      <w:r w:rsidR="00D2061E">
        <w:rPr>
          <w:sz w:val="28"/>
          <w:szCs w:val="28"/>
        </w:rPr>
        <w:t>в</w:t>
      </w:r>
      <w:r w:rsidR="00D2061E" w:rsidRPr="00D2061E">
        <w:rPr>
          <w:sz w:val="28"/>
          <w:szCs w:val="28"/>
        </w:rPr>
        <w:t>анию</w:t>
      </w:r>
      <w:r w:rsidR="004526D6" w:rsidRPr="00D2061E">
        <w:rPr>
          <w:sz w:val="28"/>
          <w:szCs w:val="28"/>
        </w:rPr>
        <w:t xml:space="preserve"> навыков безопасного поведения на дорогах; </w:t>
      </w:r>
    </w:p>
    <w:p w14:paraId="129C7DC8" w14:textId="3CEA54D8" w:rsidR="007018CD" w:rsidRDefault="003E0E19" w:rsidP="00D11798">
      <w:pPr>
        <w:tabs>
          <w:tab w:val="left" w:pos="0"/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2.2.3. </w:t>
      </w:r>
      <w:r w:rsidR="00D11798">
        <w:rPr>
          <w:sz w:val="28"/>
          <w:szCs w:val="28"/>
        </w:rPr>
        <w:t>П</w:t>
      </w:r>
      <w:r w:rsidR="00D11798" w:rsidRPr="00D2061E">
        <w:rPr>
          <w:sz w:val="28"/>
          <w:szCs w:val="28"/>
        </w:rPr>
        <w:t xml:space="preserve">ривлечение внимания </w:t>
      </w:r>
      <w:r w:rsidR="00D11798">
        <w:rPr>
          <w:sz w:val="28"/>
          <w:szCs w:val="28"/>
        </w:rPr>
        <w:t xml:space="preserve">педагогических работников образовательных организаций </w:t>
      </w:r>
      <w:r w:rsidR="00D11798" w:rsidRPr="00D2061E">
        <w:rPr>
          <w:sz w:val="28"/>
          <w:szCs w:val="28"/>
        </w:rPr>
        <w:t>и родителей</w:t>
      </w:r>
      <w:r w:rsidR="00D11798">
        <w:rPr>
          <w:sz w:val="28"/>
          <w:szCs w:val="28"/>
        </w:rPr>
        <w:t xml:space="preserve"> (законных представителей)</w:t>
      </w:r>
      <w:r w:rsidR="00D11798" w:rsidRPr="00D2061E">
        <w:rPr>
          <w:sz w:val="28"/>
          <w:szCs w:val="28"/>
        </w:rPr>
        <w:t xml:space="preserve"> к проблеме профилактики детского дорожно-транспортного травматиз</w:t>
      </w:r>
      <w:r w:rsidR="00D11798">
        <w:rPr>
          <w:sz w:val="28"/>
          <w:szCs w:val="28"/>
        </w:rPr>
        <w:t>ма.</w:t>
      </w:r>
    </w:p>
    <w:p w14:paraId="04C5A502" w14:textId="77777777" w:rsidR="00D11798" w:rsidRDefault="00D11798" w:rsidP="00D11798">
      <w:pPr>
        <w:tabs>
          <w:tab w:val="left" w:pos="0"/>
          <w:tab w:val="left" w:pos="426"/>
        </w:tabs>
        <w:ind w:firstLine="709"/>
        <w:jc w:val="both"/>
        <w:rPr>
          <w:sz w:val="28"/>
          <w:szCs w:val="28"/>
        </w:rPr>
      </w:pPr>
    </w:p>
    <w:p w14:paraId="5E810F8C" w14:textId="32CF4CD9" w:rsidR="000865AD" w:rsidRPr="00713B65" w:rsidRDefault="007B14E8" w:rsidP="000865A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0865AD">
        <w:rPr>
          <w:b/>
          <w:sz w:val="28"/>
          <w:szCs w:val="28"/>
        </w:rPr>
        <w:t>. Порядок и условия проведения</w:t>
      </w:r>
      <w:r w:rsidR="000865AD" w:rsidRPr="00AE549A">
        <w:rPr>
          <w:b/>
          <w:sz w:val="28"/>
          <w:szCs w:val="28"/>
        </w:rPr>
        <w:t xml:space="preserve"> Конкурса</w:t>
      </w:r>
    </w:p>
    <w:p w14:paraId="183E67EC" w14:textId="77777777" w:rsidR="000865AD" w:rsidRDefault="000865AD" w:rsidP="000865AD">
      <w:pPr>
        <w:pStyle w:val="a9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4.1. </w:t>
      </w:r>
      <w:r w:rsidRPr="00225F72">
        <w:rPr>
          <w:rFonts w:ascii="Times New Roman" w:hAnsi="Times New Roman"/>
          <w:sz w:val="28"/>
          <w:szCs w:val="28"/>
        </w:rPr>
        <w:t>Конкурс проводится по следующим номинациям: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D257817" w14:textId="703B608E" w:rsidR="000865AD" w:rsidRDefault="000865AD" w:rsidP="000865AD">
      <w:pPr>
        <w:pStyle w:val="a9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4.1.1. </w:t>
      </w:r>
      <w:r w:rsidRPr="000A4F0A">
        <w:rPr>
          <w:rFonts w:ascii="Times New Roman" w:hAnsi="Times New Roman"/>
          <w:sz w:val="28"/>
          <w:szCs w:val="28"/>
        </w:rPr>
        <w:t>«Техническое творчество»</w:t>
      </w:r>
      <w:r>
        <w:rPr>
          <w:rFonts w:ascii="Times New Roman" w:hAnsi="Times New Roman"/>
          <w:sz w:val="28"/>
          <w:szCs w:val="28"/>
        </w:rPr>
        <w:t xml:space="preserve"> (заочно)</w:t>
      </w:r>
      <w:r w:rsidR="00697A3E">
        <w:rPr>
          <w:rFonts w:ascii="Times New Roman" w:hAnsi="Times New Roman"/>
          <w:sz w:val="28"/>
          <w:szCs w:val="28"/>
        </w:rPr>
        <w:t>, не более 3-х авторов</w:t>
      </w:r>
      <w:r>
        <w:rPr>
          <w:rFonts w:ascii="Times New Roman" w:hAnsi="Times New Roman"/>
          <w:sz w:val="28"/>
          <w:szCs w:val="28"/>
        </w:rPr>
        <w:t>;</w:t>
      </w:r>
    </w:p>
    <w:p w14:paraId="117CDC68" w14:textId="02BD2776" w:rsidR="000865AD" w:rsidRDefault="000865AD" w:rsidP="000865AD">
      <w:pPr>
        <w:pStyle w:val="a9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4.1.2. </w:t>
      </w:r>
      <w:r w:rsidRPr="000A4F0A">
        <w:rPr>
          <w:rFonts w:ascii="Times New Roman" w:hAnsi="Times New Roman"/>
          <w:bCs/>
          <w:sz w:val="28"/>
          <w:szCs w:val="28"/>
        </w:rPr>
        <w:t>«Художественное творчество»</w:t>
      </w:r>
      <w:r w:rsidRPr="005274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(заочно)</w:t>
      </w:r>
      <w:r w:rsidR="00697A3E">
        <w:rPr>
          <w:rFonts w:ascii="Times New Roman" w:hAnsi="Times New Roman"/>
          <w:sz w:val="28"/>
          <w:szCs w:val="28"/>
        </w:rPr>
        <w:t xml:space="preserve"> не более 3-х авторов</w:t>
      </w:r>
      <w:r>
        <w:rPr>
          <w:rFonts w:ascii="Times New Roman" w:hAnsi="Times New Roman"/>
          <w:bCs/>
          <w:sz w:val="28"/>
          <w:szCs w:val="28"/>
        </w:rPr>
        <w:t>;</w:t>
      </w:r>
      <w:r w:rsidRPr="000A4F0A">
        <w:rPr>
          <w:rFonts w:ascii="Times New Roman" w:hAnsi="Times New Roman"/>
          <w:sz w:val="28"/>
          <w:szCs w:val="28"/>
        </w:rPr>
        <w:t xml:space="preserve"> </w:t>
      </w:r>
    </w:p>
    <w:p w14:paraId="7E203148" w14:textId="71769F65" w:rsidR="000865AD" w:rsidRPr="005F12A6" w:rsidRDefault="000865AD" w:rsidP="000865AD">
      <w:pPr>
        <w:pStyle w:val="a9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4.1.3. </w:t>
      </w:r>
      <w:r w:rsidRPr="000A4F0A">
        <w:rPr>
          <w:rFonts w:ascii="Times New Roman" w:hAnsi="Times New Roman"/>
          <w:sz w:val="28"/>
          <w:szCs w:val="28"/>
        </w:rPr>
        <w:t>«Декоративно-прикладное творчество»</w:t>
      </w:r>
      <w:r>
        <w:rPr>
          <w:rFonts w:ascii="Times New Roman" w:hAnsi="Times New Roman"/>
          <w:sz w:val="28"/>
          <w:szCs w:val="28"/>
        </w:rPr>
        <w:t xml:space="preserve"> (заочно)</w:t>
      </w:r>
      <w:r w:rsidR="00697A3E">
        <w:rPr>
          <w:rFonts w:ascii="Times New Roman" w:hAnsi="Times New Roman"/>
          <w:sz w:val="28"/>
          <w:szCs w:val="28"/>
        </w:rPr>
        <w:t xml:space="preserve"> не более 3-х авторов</w:t>
      </w:r>
      <w:r>
        <w:rPr>
          <w:rFonts w:ascii="Times New Roman" w:hAnsi="Times New Roman"/>
          <w:sz w:val="28"/>
          <w:szCs w:val="28"/>
        </w:rPr>
        <w:t>;</w:t>
      </w:r>
    </w:p>
    <w:p w14:paraId="340F9D81" w14:textId="77777777" w:rsidR="000865AD" w:rsidRDefault="000865AD" w:rsidP="000865AD">
      <w:pPr>
        <w:pStyle w:val="a9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4.2. Материалы (Приложение 1</w:t>
      </w:r>
      <w:r w:rsidRPr="007A0D31">
        <w:t xml:space="preserve"> </w:t>
      </w:r>
      <w:r w:rsidRPr="007A0D31">
        <w:rPr>
          <w:rFonts w:ascii="Times New Roman" w:eastAsia="Times New Roman" w:hAnsi="Times New Roman"/>
          <w:sz w:val="28"/>
          <w:szCs w:val="28"/>
          <w:lang w:eastAsia="ru-RU"/>
        </w:rPr>
        <w:t>к положению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), присланные на Конкурс после завершения срока приема документов, а также оформленные не в соответствии с требованиями настоящего Положения, не рассматриваются. </w:t>
      </w:r>
    </w:p>
    <w:p w14:paraId="561A2B90" w14:textId="77777777" w:rsidR="000865AD" w:rsidRDefault="000865AD" w:rsidP="000865AD">
      <w:pPr>
        <w:pStyle w:val="a9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4.3. Каждая</w:t>
      </w:r>
      <w:r w:rsidRPr="008A40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организация может представить на Конкурс</w:t>
      </w:r>
      <w:r w:rsidRPr="008A40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ограниченное число</w:t>
      </w:r>
      <w:r w:rsidRPr="008A401A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5061B03" w14:textId="77777777" w:rsidR="000865AD" w:rsidRPr="00467AEC" w:rsidRDefault="000865AD" w:rsidP="000865AD">
      <w:pPr>
        <w:pStyle w:val="a9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3E783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3E783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E783A">
        <w:rPr>
          <w:rFonts w:ascii="Times New Roman" w:eastAsia="Times New Roman" w:hAnsi="Times New Roman"/>
          <w:sz w:val="28"/>
          <w:szCs w:val="28"/>
          <w:lang w:eastAsia="ru-RU"/>
        </w:rPr>
        <w:t>Заявки и фотографии работ на электронную почту организаторов не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принимаются.</w:t>
      </w:r>
    </w:p>
    <w:p w14:paraId="16472AEB" w14:textId="77777777" w:rsidR="000865AD" w:rsidRPr="00467AEC" w:rsidRDefault="000865AD" w:rsidP="000865AD">
      <w:pPr>
        <w:pStyle w:val="a9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67AE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5. </w:t>
      </w:r>
      <w:r w:rsidRPr="00467AEC">
        <w:rPr>
          <w:rFonts w:ascii="Times New Roman" w:eastAsia="Times New Roman" w:hAnsi="Times New Roman"/>
          <w:sz w:val="28"/>
          <w:szCs w:val="28"/>
          <w:lang w:eastAsia="ru-RU"/>
        </w:rPr>
        <w:t>Заполняя заявку, Участник Конкурса подтверждает, что он является единственным правообладателем исключительных прав на работы, что при создании и использовании работы им не были нарушены права третьих лиц.</w:t>
      </w:r>
    </w:p>
    <w:p w14:paraId="43463145" w14:textId="77777777" w:rsidR="000865AD" w:rsidRPr="00F757EC" w:rsidRDefault="000865AD" w:rsidP="000865AD">
      <w:pPr>
        <w:pStyle w:val="a9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67AE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6. </w:t>
      </w:r>
      <w:r w:rsidRPr="00467AEC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Участники </w:t>
      </w:r>
      <w:r w:rsidRPr="00F757EC">
        <w:rPr>
          <w:rFonts w:ascii="Times New Roman" w:eastAsia="Times New Roman" w:hAnsi="Times New Roman"/>
          <w:sz w:val="28"/>
          <w:szCs w:val="28"/>
          <w:lang w:eastAsia="ru-RU"/>
        </w:rPr>
        <w:t>Конкурса предоставляют организатору Конкурса право:</w:t>
      </w:r>
    </w:p>
    <w:p w14:paraId="76DCEADF" w14:textId="77777777" w:rsidR="000865AD" w:rsidRPr="00F757EC" w:rsidRDefault="000865AD" w:rsidP="000865AD">
      <w:pPr>
        <w:pStyle w:val="a9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F757E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757EC">
        <w:rPr>
          <w:rFonts w:ascii="Times New Roman" w:eastAsia="Times New Roman" w:hAnsi="Times New Roman"/>
          <w:sz w:val="28"/>
          <w:szCs w:val="28"/>
          <w:lang w:eastAsia="ru-RU"/>
        </w:rPr>
        <w:t>.1. На публичное использование материалов, предоставленных на Конкурс, их демонстрацию в информа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ционных и презентационных целях.</w:t>
      </w:r>
    </w:p>
    <w:p w14:paraId="142B5FCE" w14:textId="77777777" w:rsidR="000865AD" w:rsidRPr="008F64BC" w:rsidRDefault="000865AD" w:rsidP="000865AD">
      <w:pPr>
        <w:pStyle w:val="a9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4.6.2. </w:t>
      </w:r>
      <w:r w:rsidRPr="00F757EC">
        <w:rPr>
          <w:rFonts w:ascii="Times New Roman" w:eastAsia="Times New Roman" w:hAnsi="Times New Roman"/>
          <w:sz w:val="28"/>
          <w:szCs w:val="28"/>
          <w:lang w:eastAsia="ru-RU"/>
        </w:rPr>
        <w:t>Воспроизводить</w:t>
      </w:r>
      <w:r w:rsidRPr="008F64BC">
        <w:rPr>
          <w:rFonts w:ascii="Times New Roman" w:hAnsi="Times New Roman"/>
          <w:sz w:val="28"/>
          <w:szCs w:val="28"/>
        </w:rPr>
        <w:t xml:space="preserve"> через любое</w:t>
      </w:r>
      <w:r>
        <w:rPr>
          <w:rFonts w:ascii="Times New Roman" w:hAnsi="Times New Roman"/>
          <w:sz w:val="28"/>
          <w:szCs w:val="28"/>
        </w:rPr>
        <w:t xml:space="preserve"> СМИ и любым способом материалы.</w:t>
      </w:r>
    </w:p>
    <w:p w14:paraId="5F071FCD" w14:textId="77777777" w:rsidR="000865AD" w:rsidRDefault="000865AD" w:rsidP="000865AD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4.6.3. </w:t>
      </w:r>
      <w:r w:rsidRPr="008F64BC">
        <w:rPr>
          <w:rFonts w:ascii="Times New Roman" w:hAnsi="Times New Roman"/>
          <w:sz w:val="28"/>
          <w:szCs w:val="28"/>
        </w:rPr>
        <w:t>Выпускать аудио, видео, WEB и печатную продукцию на основе представленных на Конкурс материалов.</w:t>
      </w:r>
    </w:p>
    <w:p w14:paraId="2F5BDDA1" w14:textId="77777777" w:rsidR="000865AD" w:rsidRDefault="000865AD" w:rsidP="000865AD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4.6.4. </w:t>
      </w:r>
      <w:r w:rsidRPr="00E900E8">
        <w:rPr>
          <w:rFonts w:ascii="Times New Roman" w:hAnsi="Times New Roman"/>
          <w:sz w:val="28"/>
          <w:szCs w:val="28"/>
        </w:rPr>
        <w:t xml:space="preserve">Организаторы способствуют освещению в средствах массовой информации результатов Конкурса. Информация о проведении Конкурса, его итогах размещаются </w:t>
      </w:r>
      <w:r>
        <w:rPr>
          <w:rFonts w:ascii="Times New Roman" w:hAnsi="Times New Roman"/>
          <w:sz w:val="28"/>
          <w:szCs w:val="28"/>
        </w:rPr>
        <w:t>на официальном</w:t>
      </w:r>
      <w:r w:rsidRPr="00664219">
        <w:rPr>
          <w:rFonts w:ascii="Times New Roman" w:hAnsi="Times New Roman"/>
          <w:sz w:val="28"/>
          <w:szCs w:val="28"/>
        </w:rPr>
        <w:t xml:space="preserve"> </w:t>
      </w:r>
      <w:r w:rsidRPr="00715B07">
        <w:rPr>
          <w:rFonts w:ascii="Times New Roman" w:hAnsi="Times New Roman"/>
          <w:sz w:val="28"/>
          <w:szCs w:val="28"/>
        </w:rPr>
        <w:t>сайт</w:t>
      </w:r>
      <w:r>
        <w:rPr>
          <w:rFonts w:ascii="Times New Roman" w:hAnsi="Times New Roman"/>
          <w:sz w:val="28"/>
          <w:szCs w:val="28"/>
        </w:rPr>
        <w:t>е</w:t>
      </w:r>
      <w:r w:rsidRPr="00715B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департамента образования мэрии города Новосибирска, </w:t>
      </w:r>
      <w:r w:rsidRPr="00715B0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МАУДО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«Детский автогородок»</w:t>
      </w:r>
      <w:r w:rsidRPr="00715B0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715B07">
        <w:rPr>
          <w:rFonts w:ascii="Times New Roman" w:hAnsi="Times New Roman"/>
          <w:sz w:val="28"/>
          <w:szCs w:val="28"/>
        </w:rPr>
        <w:t>и страницах в социальных сетях организатора</w:t>
      </w:r>
      <w:r w:rsidRPr="00715B0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15B07">
        <w:rPr>
          <w:rFonts w:ascii="Times New Roman" w:hAnsi="Times New Roman"/>
          <w:sz w:val="28"/>
          <w:szCs w:val="28"/>
        </w:rPr>
        <w:t>Конкурса</w:t>
      </w:r>
      <w:r w:rsidRPr="00E900E8">
        <w:rPr>
          <w:rFonts w:ascii="Times New Roman" w:hAnsi="Times New Roman"/>
          <w:sz w:val="28"/>
          <w:szCs w:val="28"/>
        </w:rPr>
        <w:t>.</w:t>
      </w:r>
    </w:p>
    <w:p w14:paraId="1E87EF3A" w14:textId="77777777" w:rsidR="00D34C89" w:rsidRDefault="00D34C89" w:rsidP="000865AD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40BDA3" w14:textId="31AB2B13" w:rsidR="0074360E" w:rsidRPr="00FA2AB7" w:rsidRDefault="007B14E8" w:rsidP="0074360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2E4106">
        <w:rPr>
          <w:b/>
          <w:sz w:val="28"/>
          <w:szCs w:val="28"/>
        </w:rPr>
        <w:t>. </w:t>
      </w:r>
      <w:r w:rsidR="0074360E" w:rsidRPr="00FA2AB7">
        <w:rPr>
          <w:b/>
          <w:sz w:val="28"/>
          <w:szCs w:val="28"/>
        </w:rPr>
        <w:t xml:space="preserve">Сроки проведения </w:t>
      </w:r>
      <w:r w:rsidR="009A70DC">
        <w:rPr>
          <w:b/>
          <w:sz w:val="28"/>
          <w:szCs w:val="28"/>
        </w:rPr>
        <w:t xml:space="preserve">и участники </w:t>
      </w:r>
      <w:r w:rsidR="0074360E" w:rsidRPr="00FA2AB7">
        <w:rPr>
          <w:b/>
          <w:sz w:val="28"/>
          <w:szCs w:val="28"/>
        </w:rPr>
        <w:t>Конкурса</w:t>
      </w:r>
    </w:p>
    <w:p w14:paraId="1A33E062" w14:textId="7BC7E6ED" w:rsidR="009A70DC" w:rsidRDefault="00216AED" w:rsidP="0074360E">
      <w:pPr>
        <w:pStyle w:val="a9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A70DC">
        <w:rPr>
          <w:rFonts w:ascii="Times New Roman" w:eastAsia="Times New Roman" w:hAnsi="Times New Roman" w:cs="Times New Roman"/>
          <w:sz w:val="28"/>
          <w:szCs w:val="28"/>
          <w:lang w:eastAsia="ru-RU"/>
        </w:rPr>
        <w:t>.1. </w:t>
      </w:r>
      <w:r w:rsidR="009A70DC" w:rsidRPr="009A7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принимают участие </w:t>
      </w:r>
      <w:r w:rsidR="0013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творческие работы </w:t>
      </w:r>
      <w:r w:rsidR="009A70DC" w:rsidRPr="009A70D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</w:t>
      </w:r>
      <w:r w:rsidR="00133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9A70DC" w:rsidRPr="009A7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организаций, реализующих программы дошкольного образования, в возрасте от 5 до 7 лет, </w:t>
      </w:r>
      <w:r w:rsidR="0013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</w:t>
      </w:r>
      <w:r w:rsidR="009A70DC" w:rsidRPr="009A70D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</w:t>
      </w:r>
      <w:r w:rsidR="001334DC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9A70DC" w:rsidRPr="009A7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(законны</w:t>
      </w:r>
      <w:r w:rsidR="001334DC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9A70DC" w:rsidRPr="009A7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</w:t>
      </w:r>
      <w:r w:rsidR="001334DC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9A70DC" w:rsidRPr="009A7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85D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="009A70DC" w:rsidRPr="009A7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37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9A70DC" w:rsidRPr="009A70D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 w:rsidR="00237752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9A70DC" w:rsidRPr="009A7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22662B9" w14:textId="19F4AE3E" w:rsidR="00D85D86" w:rsidRDefault="00216AED" w:rsidP="0074360E">
      <w:pPr>
        <w:pStyle w:val="a9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85D86">
        <w:rPr>
          <w:rFonts w:ascii="Times New Roman" w:eastAsia="Times New Roman" w:hAnsi="Times New Roman" w:cs="Times New Roman"/>
          <w:sz w:val="28"/>
          <w:szCs w:val="28"/>
          <w:lang w:eastAsia="ru-RU"/>
        </w:rPr>
        <w:t>.2. </w:t>
      </w:r>
      <w:r w:rsidR="00D85D86" w:rsidRPr="00FA2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Конкурса: </w:t>
      </w:r>
      <w:r w:rsidR="00481C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</w:t>
      </w:r>
      <w:r w:rsidR="00D85D86" w:rsidRPr="00FA2A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декабрь 202</w:t>
      </w:r>
      <w:r w:rsidR="00221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D85D86" w:rsidRPr="00FA2A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года.</w:t>
      </w:r>
    </w:p>
    <w:p w14:paraId="62DFBE72" w14:textId="75CC256D" w:rsidR="00E906DF" w:rsidRDefault="004A40BB" w:rsidP="00E906DF">
      <w:pPr>
        <w:pStyle w:val="a9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3.3. </w:t>
      </w:r>
      <w:r w:rsidRPr="004A40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участия в Конкурсе необходимо пройти по ссылке</w:t>
      </w:r>
      <w:r w:rsidR="00E90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D1CDD4C" w14:textId="205B6BD5" w:rsidR="004A40BB" w:rsidRPr="004A40BB" w:rsidRDefault="00AB32F7" w:rsidP="00003CAA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2F7">
        <w:rPr>
          <w:rStyle w:val="ab"/>
          <w:rFonts w:ascii="Times New Roman" w:eastAsia="Times New Roman" w:hAnsi="Times New Roman" w:cs="Times New Roman"/>
          <w:bCs/>
          <w:sz w:val="28"/>
          <w:szCs w:val="28"/>
          <w:lang w:eastAsia="ru-RU"/>
        </w:rPr>
        <w:t>https://forms.yandex.ru/u/6a9f89099029020a29b7e56f</w:t>
      </w:r>
      <w:r w:rsidR="00574BE9" w:rsidRPr="001E73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74B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0BB" w:rsidRPr="004A40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заполнить форму Заявки Участника (педагогический работник</w:t>
      </w:r>
      <w:r w:rsidR="00003C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ОО</w:t>
      </w:r>
      <w:r w:rsidR="004A40BB" w:rsidRPr="004A40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574B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прикрепить работы:</w:t>
      </w:r>
    </w:p>
    <w:p w14:paraId="34545A0C" w14:textId="39C1A32A" w:rsidR="0074360E" w:rsidRDefault="00216AED" w:rsidP="00574B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74BE9">
        <w:rPr>
          <w:sz w:val="28"/>
          <w:szCs w:val="28"/>
        </w:rPr>
        <w:t>.3</w:t>
      </w:r>
      <w:r w:rsidR="0074360E" w:rsidRPr="00FA2AB7">
        <w:rPr>
          <w:sz w:val="28"/>
          <w:szCs w:val="28"/>
        </w:rPr>
        <w:t>.</w:t>
      </w:r>
      <w:r w:rsidR="00574BE9">
        <w:rPr>
          <w:sz w:val="28"/>
          <w:szCs w:val="28"/>
        </w:rPr>
        <w:t>1</w:t>
      </w:r>
      <w:r w:rsidR="0074360E" w:rsidRPr="00FA2AB7">
        <w:rPr>
          <w:sz w:val="28"/>
          <w:szCs w:val="28"/>
        </w:rPr>
        <w:t> </w:t>
      </w:r>
      <w:r w:rsidR="00D81949">
        <w:rPr>
          <w:sz w:val="28"/>
          <w:szCs w:val="28"/>
        </w:rPr>
        <w:t xml:space="preserve">Номинации проводятся заочно. </w:t>
      </w:r>
      <w:r w:rsidR="0074360E" w:rsidRPr="00FA2AB7">
        <w:rPr>
          <w:sz w:val="28"/>
          <w:szCs w:val="28"/>
        </w:rPr>
        <w:t xml:space="preserve">Фотографии </w:t>
      </w:r>
      <w:r w:rsidR="00D85D86">
        <w:rPr>
          <w:sz w:val="28"/>
          <w:szCs w:val="28"/>
        </w:rPr>
        <w:t xml:space="preserve">конкурсных </w:t>
      </w:r>
      <w:r w:rsidR="0074360E" w:rsidRPr="00FA2AB7">
        <w:rPr>
          <w:sz w:val="28"/>
          <w:szCs w:val="28"/>
        </w:rPr>
        <w:t>работ</w:t>
      </w:r>
      <w:r w:rsidR="00D85D86">
        <w:rPr>
          <w:sz w:val="28"/>
          <w:szCs w:val="28"/>
        </w:rPr>
        <w:t xml:space="preserve"> </w:t>
      </w:r>
      <w:r w:rsidR="0074360E" w:rsidRPr="00FA2AB7">
        <w:rPr>
          <w:sz w:val="28"/>
          <w:szCs w:val="28"/>
        </w:rPr>
        <w:t>и согласия на обработку персональных данных (Приложение 2</w:t>
      </w:r>
      <w:r w:rsidR="00E16A62">
        <w:rPr>
          <w:sz w:val="28"/>
          <w:szCs w:val="28"/>
        </w:rPr>
        <w:t>, 3</w:t>
      </w:r>
      <w:r w:rsidR="00797CC8">
        <w:rPr>
          <w:sz w:val="28"/>
          <w:szCs w:val="28"/>
        </w:rPr>
        <w:t>, 4, 5</w:t>
      </w:r>
      <w:r w:rsidR="0074360E" w:rsidRPr="00FA2AB7">
        <w:rPr>
          <w:sz w:val="28"/>
          <w:szCs w:val="28"/>
        </w:rPr>
        <w:t xml:space="preserve"> к положению) </w:t>
      </w:r>
      <w:r w:rsidR="00003CAA">
        <w:rPr>
          <w:sz w:val="28"/>
          <w:szCs w:val="28"/>
        </w:rPr>
        <w:t xml:space="preserve">в </w:t>
      </w:r>
      <w:r w:rsidR="00003CAA" w:rsidRPr="00003CAA">
        <w:rPr>
          <w:sz w:val="28"/>
          <w:szCs w:val="28"/>
        </w:rPr>
        <w:t xml:space="preserve">формате PDF </w:t>
      </w:r>
      <w:r w:rsidR="0074360E" w:rsidRPr="00FA2AB7">
        <w:rPr>
          <w:sz w:val="28"/>
          <w:szCs w:val="28"/>
        </w:rPr>
        <w:t xml:space="preserve">принимаются с </w:t>
      </w:r>
      <w:r w:rsidR="0074360E" w:rsidRPr="00FA2AB7">
        <w:rPr>
          <w:b/>
          <w:sz w:val="28"/>
          <w:szCs w:val="28"/>
        </w:rPr>
        <w:t xml:space="preserve">01 ноября по </w:t>
      </w:r>
      <w:r w:rsidR="002219B8">
        <w:rPr>
          <w:b/>
          <w:sz w:val="28"/>
          <w:szCs w:val="28"/>
        </w:rPr>
        <w:t>15</w:t>
      </w:r>
      <w:r w:rsidR="0074360E" w:rsidRPr="00FA2AB7">
        <w:rPr>
          <w:b/>
          <w:sz w:val="28"/>
          <w:szCs w:val="28"/>
        </w:rPr>
        <w:t xml:space="preserve"> ноября 202</w:t>
      </w:r>
      <w:r w:rsidR="002219B8">
        <w:rPr>
          <w:b/>
          <w:sz w:val="28"/>
          <w:szCs w:val="28"/>
        </w:rPr>
        <w:t>6</w:t>
      </w:r>
      <w:r w:rsidR="0074360E" w:rsidRPr="00FA2AB7">
        <w:rPr>
          <w:b/>
          <w:sz w:val="28"/>
          <w:szCs w:val="28"/>
        </w:rPr>
        <w:t xml:space="preserve"> года </w:t>
      </w:r>
      <w:r w:rsidR="001654A4">
        <w:rPr>
          <w:b/>
          <w:sz w:val="28"/>
          <w:szCs w:val="28"/>
        </w:rPr>
        <w:t xml:space="preserve">заочно по ссылке </w:t>
      </w:r>
      <w:r w:rsidR="00AB32F7" w:rsidRPr="00AB32F7">
        <w:rPr>
          <w:rStyle w:val="ab"/>
          <w:bCs/>
          <w:sz w:val="28"/>
          <w:szCs w:val="28"/>
        </w:rPr>
        <w:t>https://forms.yandex.ru/u/6a9f89099029020a29b7e56f</w:t>
      </w:r>
      <w:r w:rsidR="001654A4">
        <w:rPr>
          <w:bCs/>
          <w:sz w:val="28"/>
          <w:szCs w:val="28"/>
        </w:rPr>
        <w:t>,</w:t>
      </w:r>
    </w:p>
    <w:p w14:paraId="46C7AEDC" w14:textId="77777777" w:rsidR="00587F79" w:rsidRDefault="00587F79" w:rsidP="009A77D0">
      <w:pPr>
        <w:ind w:firstLine="709"/>
        <w:jc w:val="center"/>
        <w:rPr>
          <w:b/>
          <w:sz w:val="28"/>
          <w:szCs w:val="28"/>
        </w:rPr>
      </w:pPr>
    </w:p>
    <w:p w14:paraId="79DE0221" w14:textId="32F8A44A" w:rsidR="007018CD" w:rsidRPr="004A7C07" w:rsidRDefault="00254156" w:rsidP="006C772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7018CD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 xml:space="preserve">Подведение итогов </w:t>
      </w:r>
      <w:r w:rsidR="007018CD" w:rsidRPr="004A7C07">
        <w:rPr>
          <w:b/>
          <w:sz w:val="28"/>
          <w:szCs w:val="28"/>
        </w:rPr>
        <w:t>Конкурса</w:t>
      </w:r>
    </w:p>
    <w:p w14:paraId="256A6936" w14:textId="757A29D7" w:rsidR="00FA2AB7" w:rsidRPr="00D24262" w:rsidRDefault="00FF21B5" w:rsidP="00FA2AB7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E7B6F">
        <w:rPr>
          <w:sz w:val="28"/>
          <w:szCs w:val="28"/>
        </w:rPr>
        <w:t>.1. </w:t>
      </w:r>
      <w:r w:rsidR="00C13EFC" w:rsidRPr="003614E4">
        <w:rPr>
          <w:sz w:val="28"/>
          <w:szCs w:val="28"/>
        </w:rPr>
        <w:t xml:space="preserve">Для рассмотрения заявок и оценки конкурсных материалов </w:t>
      </w:r>
      <w:r>
        <w:rPr>
          <w:sz w:val="28"/>
          <w:szCs w:val="28"/>
        </w:rPr>
        <w:t>оргкомитет</w:t>
      </w:r>
      <w:r w:rsidR="00C13EFC" w:rsidRPr="003614E4">
        <w:rPr>
          <w:sz w:val="28"/>
          <w:szCs w:val="28"/>
        </w:rPr>
        <w:t xml:space="preserve"> формирует состав жюри. В состав жюри входят специалисты департамента образования мэрии города Новосибирска, педагогические работники образовательных организаций (по согласованию), представители государственной инспекции безопасности дорожного движения (по согласованию), общественных организаций (по согласованию).</w:t>
      </w:r>
    </w:p>
    <w:p w14:paraId="28509BAE" w14:textId="258E38F5" w:rsidR="00FF21B5" w:rsidRPr="00FF21B5" w:rsidRDefault="00FF21B5" w:rsidP="00FF21B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5.2. </w:t>
      </w:r>
      <w:r w:rsidRPr="00FF21B5">
        <w:rPr>
          <w:sz w:val="28"/>
          <w:szCs w:val="28"/>
        </w:rPr>
        <w:t xml:space="preserve">Подведение итогов Конкурса с присвоением званий победителя и </w:t>
      </w:r>
      <w:r w:rsidR="00555BD4">
        <w:rPr>
          <w:sz w:val="28"/>
          <w:szCs w:val="28"/>
        </w:rPr>
        <w:t>участников</w:t>
      </w:r>
      <w:r w:rsidRPr="00FF21B5">
        <w:rPr>
          <w:sz w:val="28"/>
          <w:szCs w:val="28"/>
        </w:rPr>
        <w:t xml:space="preserve"> проводит жюри по номинациям. </w:t>
      </w:r>
    </w:p>
    <w:p w14:paraId="37712BDE" w14:textId="1B87D888" w:rsidR="00FF21B5" w:rsidRPr="00FF21B5" w:rsidRDefault="00555BD4" w:rsidP="00FF21B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5.3. </w:t>
      </w:r>
      <w:r w:rsidR="00FF21B5" w:rsidRPr="00FF21B5">
        <w:rPr>
          <w:sz w:val="28"/>
          <w:szCs w:val="28"/>
        </w:rPr>
        <w:t xml:space="preserve">Решение жюри оформляется протоколом. </w:t>
      </w:r>
    </w:p>
    <w:p w14:paraId="0BACAC55" w14:textId="004AA854" w:rsidR="00FF21B5" w:rsidRPr="00FF21B5" w:rsidRDefault="00555BD4" w:rsidP="00FF21B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5.4. </w:t>
      </w:r>
      <w:r w:rsidR="00FF21B5" w:rsidRPr="00FF21B5">
        <w:rPr>
          <w:sz w:val="28"/>
          <w:szCs w:val="28"/>
        </w:rPr>
        <w:t>В</w:t>
      </w:r>
      <w:r w:rsidR="00DD535C">
        <w:rPr>
          <w:sz w:val="28"/>
          <w:szCs w:val="28"/>
        </w:rPr>
        <w:t xml:space="preserve"> каждой номинации предусматриваю</w:t>
      </w:r>
      <w:r w:rsidR="00FF21B5" w:rsidRPr="00FF21B5">
        <w:rPr>
          <w:sz w:val="28"/>
          <w:szCs w:val="28"/>
        </w:rPr>
        <w:t xml:space="preserve">тся </w:t>
      </w:r>
      <w:r>
        <w:rPr>
          <w:sz w:val="28"/>
          <w:szCs w:val="28"/>
        </w:rPr>
        <w:t>призовые</w:t>
      </w:r>
      <w:r w:rsidR="00FF21B5" w:rsidRPr="00FF21B5">
        <w:rPr>
          <w:sz w:val="28"/>
          <w:szCs w:val="28"/>
        </w:rPr>
        <w:t xml:space="preserve"> места.  </w:t>
      </w:r>
    </w:p>
    <w:p w14:paraId="7A5BF3B2" w14:textId="2CF35AF2" w:rsidR="00FF21B5" w:rsidRPr="00FF21B5" w:rsidRDefault="00DE38CE" w:rsidP="00FF21B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5.5. </w:t>
      </w:r>
      <w:r w:rsidR="00FF21B5" w:rsidRPr="00FF21B5">
        <w:rPr>
          <w:sz w:val="28"/>
          <w:szCs w:val="28"/>
        </w:rPr>
        <w:t xml:space="preserve">Победителем в каждой номинации объявляется участник, набравший наибольше количество баллов. </w:t>
      </w:r>
    </w:p>
    <w:p w14:paraId="34A0E40F" w14:textId="033E2040" w:rsidR="00FF21B5" w:rsidRPr="00FF21B5" w:rsidRDefault="00DE38CE" w:rsidP="00FF21B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5.6. </w:t>
      </w:r>
      <w:r w:rsidR="00FF21B5" w:rsidRPr="00FF21B5">
        <w:rPr>
          <w:sz w:val="28"/>
          <w:szCs w:val="28"/>
        </w:rPr>
        <w:t xml:space="preserve">Все участники </w:t>
      </w:r>
      <w:r w:rsidR="00830D77">
        <w:rPr>
          <w:sz w:val="28"/>
          <w:szCs w:val="28"/>
        </w:rPr>
        <w:t>К</w:t>
      </w:r>
      <w:r w:rsidR="00FF21B5" w:rsidRPr="00FF21B5">
        <w:rPr>
          <w:sz w:val="28"/>
          <w:szCs w:val="28"/>
        </w:rPr>
        <w:t>онкурса</w:t>
      </w:r>
      <w:r w:rsidR="00830D77">
        <w:rPr>
          <w:sz w:val="28"/>
          <w:szCs w:val="28"/>
        </w:rPr>
        <w:t xml:space="preserve"> </w:t>
      </w:r>
      <w:r w:rsidR="00FF21B5" w:rsidRPr="00FF21B5">
        <w:rPr>
          <w:sz w:val="28"/>
          <w:szCs w:val="28"/>
        </w:rPr>
        <w:t>награждаются дипломами</w:t>
      </w:r>
      <w:r w:rsidR="00830D77">
        <w:rPr>
          <w:sz w:val="28"/>
          <w:szCs w:val="28"/>
        </w:rPr>
        <w:t>.</w:t>
      </w:r>
      <w:r w:rsidR="00FF21B5" w:rsidRPr="00FF21B5">
        <w:rPr>
          <w:sz w:val="28"/>
          <w:szCs w:val="28"/>
        </w:rPr>
        <w:t xml:space="preserve"> </w:t>
      </w:r>
      <w:r w:rsidR="00DB1131" w:rsidRPr="00DA272C">
        <w:rPr>
          <w:sz w:val="28"/>
          <w:szCs w:val="28"/>
        </w:rPr>
        <w:t>Дипломы предоставляются в электронном виде</w:t>
      </w:r>
      <w:r w:rsidR="00DB1131">
        <w:rPr>
          <w:sz w:val="28"/>
          <w:szCs w:val="28"/>
        </w:rPr>
        <w:t xml:space="preserve"> </w:t>
      </w:r>
      <w:r w:rsidR="00DB1131" w:rsidRPr="00DA272C">
        <w:rPr>
          <w:sz w:val="28"/>
          <w:szCs w:val="28"/>
        </w:rPr>
        <w:t xml:space="preserve">на </w:t>
      </w:r>
      <w:r w:rsidR="00DB1131">
        <w:rPr>
          <w:sz w:val="28"/>
          <w:szCs w:val="28"/>
          <w:lang w:val="en-US"/>
        </w:rPr>
        <w:t>E</w:t>
      </w:r>
      <w:r w:rsidR="00DB1131" w:rsidRPr="00D92CF3">
        <w:rPr>
          <w:sz w:val="28"/>
          <w:szCs w:val="28"/>
        </w:rPr>
        <w:t>-</w:t>
      </w:r>
      <w:r w:rsidR="00DB1131">
        <w:rPr>
          <w:sz w:val="28"/>
          <w:szCs w:val="28"/>
          <w:lang w:val="en-US"/>
        </w:rPr>
        <w:t>mail</w:t>
      </w:r>
      <w:r w:rsidR="009424B2">
        <w:rPr>
          <w:sz w:val="28"/>
          <w:szCs w:val="28"/>
        </w:rPr>
        <w:t xml:space="preserve"> образовательной организации</w:t>
      </w:r>
      <w:r w:rsidR="00DB1131" w:rsidRPr="00DA272C">
        <w:rPr>
          <w:sz w:val="28"/>
          <w:szCs w:val="28"/>
        </w:rPr>
        <w:t xml:space="preserve">. </w:t>
      </w:r>
      <w:r w:rsidR="00FF21B5" w:rsidRPr="00FF21B5">
        <w:rPr>
          <w:sz w:val="28"/>
          <w:szCs w:val="28"/>
        </w:rPr>
        <w:t>Организаторы вправе предусмотреть иные призы и подарки.</w:t>
      </w:r>
    </w:p>
    <w:p w14:paraId="6956FA49" w14:textId="4349404D" w:rsidR="003614E4" w:rsidRDefault="00FF21B5" w:rsidP="00FF21B5">
      <w:pPr>
        <w:ind w:right="-1" w:firstLine="709"/>
        <w:jc w:val="both"/>
        <w:rPr>
          <w:sz w:val="28"/>
          <w:szCs w:val="28"/>
        </w:rPr>
      </w:pPr>
      <w:r w:rsidRPr="00FF21B5">
        <w:rPr>
          <w:sz w:val="28"/>
          <w:szCs w:val="28"/>
        </w:rPr>
        <w:t>Координатор Конкурса</w:t>
      </w:r>
      <w:r w:rsidR="00766419">
        <w:rPr>
          <w:sz w:val="28"/>
          <w:szCs w:val="28"/>
        </w:rPr>
        <w:t xml:space="preserve"> </w:t>
      </w:r>
      <w:r w:rsidRPr="00FF21B5">
        <w:rPr>
          <w:sz w:val="28"/>
          <w:szCs w:val="28"/>
        </w:rPr>
        <w:t xml:space="preserve">– Лапская Елена Валериевна, тел. (383) 225-92-48. МАУДО </w:t>
      </w:r>
      <w:r w:rsidR="00DE38CE">
        <w:rPr>
          <w:sz w:val="28"/>
          <w:szCs w:val="28"/>
        </w:rPr>
        <w:t>«Детский автогородок»</w:t>
      </w:r>
      <w:r w:rsidRPr="00FF21B5">
        <w:rPr>
          <w:sz w:val="28"/>
          <w:szCs w:val="28"/>
        </w:rPr>
        <w:t>: det_avto@edu54.ru.</w:t>
      </w:r>
    </w:p>
    <w:p w14:paraId="00A47A03" w14:textId="77777777" w:rsidR="00587F79" w:rsidRDefault="00587F79" w:rsidP="006C772E">
      <w:pPr>
        <w:ind w:hanging="142"/>
        <w:jc w:val="both"/>
        <w:rPr>
          <w:iCs/>
          <w:sz w:val="24"/>
          <w:szCs w:val="24"/>
        </w:rPr>
      </w:pPr>
    </w:p>
    <w:p w14:paraId="6ECFD7AC" w14:textId="77777777" w:rsidR="006C1103" w:rsidRDefault="006C1103" w:rsidP="006C772E">
      <w:pPr>
        <w:ind w:hanging="142"/>
        <w:jc w:val="both"/>
        <w:rPr>
          <w:iCs/>
          <w:sz w:val="24"/>
          <w:szCs w:val="24"/>
        </w:rPr>
      </w:pPr>
    </w:p>
    <w:p w14:paraId="14E2563E" w14:textId="77777777" w:rsidR="006C1103" w:rsidRDefault="006C1103" w:rsidP="006C772E">
      <w:pPr>
        <w:ind w:hanging="142"/>
        <w:jc w:val="both"/>
        <w:rPr>
          <w:iCs/>
          <w:sz w:val="24"/>
          <w:szCs w:val="24"/>
        </w:rPr>
      </w:pPr>
    </w:p>
    <w:p w14:paraId="60D1A813" w14:textId="77777777" w:rsidR="006C1103" w:rsidRDefault="006C1103" w:rsidP="006C772E">
      <w:pPr>
        <w:ind w:hanging="142"/>
        <w:jc w:val="both"/>
        <w:rPr>
          <w:iCs/>
          <w:sz w:val="24"/>
          <w:szCs w:val="24"/>
        </w:rPr>
      </w:pPr>
    </w:p>
    <w:p w14:paraId="6A35B976" w14:textId="77777777" w:rsidR="006C1103" w:rsidRDefault="006C1103" w:rsidP="006C772E">
      <w:pPr>
        <w:ind w:hanging="142"/>
        <w:jc w:val="both"/>
        <w:rPr>
          <w:iCs/>
          <w:sz w:val="24"/>
          <w:szCs w:val="24"/>
        </w:rPr>
      </w:pPr>
    </w:p>
    <w:p w14:paraId="13F02662" w14:textId="77777777" w:rsidR="006C1103" w:rsidRDefault="006C1103" w:rsidP="006C772E">
      <w:pPr>
        <w:ind w:hanging="142"/>
        <w:jc w:val="both"/>
        <w:rPr>
          <w:iCs/>
          <w:sz w:val="24"/>
          <w:szCs w:val="24"/>
        </w:rPr>
      </w:pPr>
    </w:p>
    <w:p w14:paraId="46DFC6A7" w14:textId="2A18C952" w:rsidR="002A69EE" w:rsidRDefault="002A69EE" w:rsidP="006C772E">
      <w:pPr>
        <w:ind w:hanging="142"/>
        <w:jc w:val="both"/>
        <w:rPr>
          <w:iCs/>
          <w:sz w:val="24"/>
          <w:szCs w:val="24"/>
        </w:rPr>
      </w:pPr>
      <w:r w:rsidRPr="00D24262">
        <w:rPr>
          <w:iCs/>
          <w:sz w:val="24"/>
          <w:szCs w:val="24"/>
        </w:rPr>
        <w:t>Заместитель начальника управления – начальник ОВРиДО</w:t>
      </w:r>
    </w:p>
    <w:p w14:paraId="73F679FD" w14:textId="300D0B3F" w:rsidR="00015A48" w:rsidRDefault="002A69EE" w:rsidP="00480DA7">
      <w:pPr>
        <w:tabs>
          <w:tab w:val="left" w:pos="3686"/>
          <w:tab w:val="left" w:pos="4395"/>
          <w:tab w:val="left" w:pos="9923"/>
        </w:tabs>
        <w:ind w:hanging="142"/>
        <w:jc w:val="both"/>
        <w:rPr>
          <w:rFonts w:eastAsia="SimSun" w:cstheme="minorBidi"/>
          <w:color w:val="00000A"/>
          <w:sz w:val="28"/>
          <w:szCs w:val="28"/>
          <w:lang w:eastAsia="en-US"/>
        </w:rPr>
      </w:pPr>
      <w:r w:rsidRPr="004B650F">
        <w:rPr>
          <w:iCs/>
          <w:sz w:val="24"/>
          <w:szCs w:val="24"/>
        </w:rPr>
        <w:t>_____________</w:t>
      </w:r>
      <w:r>
        <w:rPr>
          <w:iCs/>
          <w:sz w:val="24"/>
          <w:szCs w:val="24"/>
        </w:rPr>
        <w:t xml:space="preserve">Е. </w:t>
      </w:r>
      <w:proofErr w:type="spellStart"/>
      <w:r>
        <w:rPr>
          <w:iCs/>
          <w:sz w:val="24"/>
          <w:szCs w:val="24"/>
        </w:rPr>
        <w:t>В.Ермолович</w:t>
      </w:r>
      <w:proofErr w:type="spellEnd"/>
      <w:r w:rsidRPr="004B650F">
        <w:rPr>
          <w:iCs/>
          <w:sz w:val="24"/>
          <w:szCs w:val="24"/>
        </w:rPr>
        <w:t xml:space="preserve"> </w:t>
      </w:r>
      <w:r w:rsidR="00015A48">
        <w:rPr>
          <w:rFonts w:eastAsia="SimSun" w:cstheme="minorBidi"/>
          <w:color w:val="00000A"/>
          <w:sz w:val="28"/>
          <w:szCs w:val="28"/>
          <w:lang w:eastAsia="en-US"/>
        </w:rPr>
        <w:br w:type="page"/>
      </w:r>
    </w:p>
    <w:p w14:paraId="0DD068F3" w14:textId="77777777" w:rsidR="005226B5" w:rsidRPr="00DF1125" w:rsidRDefault="005226B5" w:rsidP="005226B5">
      <w:pPr>
        <w:overflowPunct/>
        <w:adjustRightInd/>
        <w:ind w:left="6521"/>
        <w:textAlignment w:val="auto"/>
        <w:rPr>
          <w:sz w:val="28"/>
          <w:szCs w:val="28"/>
        </w:rPr>
      </w:pPr>
      <w:r w:rsidRPr="00DF1125">
        <w:rPr>
          <w:sz w:val="28"/>
          <w:szCs w:val="28"/>
        </w:rPr>
        <w:t>Приложение 1</w:t>
      </w:r>
    </w:p>
    <w:p w14:paraId="0F56F318" w14:textId="04CBAB01" w:rsidR="005226B5" w:rsidRDefault="005226B5" w:rsidP="005226B5">
      <w:pPr>
        <w:ind w:left="6521"/>
        <w:rPr>
          <w:sz w:val="28"/>
          <w:szCs w:val="28"/>
        </w:rPr>
      </w:pPr>
      <w:r w:rsidRPr="00DF1125">
        <w:rPr>
          <w:sz w:val="28"/>
          <w:szCs w:val="28"/>
        </w:rPr>
        <w:t>к положению о конкурс</w:t>
      </w:r>
      <w:r>
        <w:rPr>
          <w:sz w:val="28"/>
          <w:szCs w:val="28"/>
        </w:rPr>
        <w:t>е</w:t>
      </w:r>
      <w:r w:rsidRPr="00DF1125">
        <w:rPr>
          <w:sz w:val="28"/>
          <w:szCs w:val="28"/>
        </w:rPr>
        <w:t xml:space="preserve"> </w:t>
      </w:r>
    </w:p>
    <w:p w14:paraId="65A30EF2" w14:textId="77777777" w:rsidR="005226B5" w:rsidRDefault="005226B5" w:rsidP="006C772E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14:paraId="36A365FF" w14:textId="77777777" w:rsidR="002D0BF2" w:rsidRPr="00C2743D" w:rsidRDefault="002D0BF2" w:rsidP="006C772E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C2743D">
        <w:rPr>
          <w:b/>
          <w:sz w:val="28"/>
          <w:szCs w:val="28"/>
        </w:rPr>
        <w:t>Материалы для участия в городском Конкурсе.</w:t>
      </w:r>
    </w:p>
    <w:p w14:paraId="34EE7804" w14:textId="6747C167" w:rsidR="004526D6" w:rsidRDefault="00C2743D" w:rsidP="006C772E">
      <w:pPr>
        <w:overflowPunct/>
        <w:autoSpaceDE/>
        <w:autoSpaceDN/>
        <w:adjustRightInd/>
        <w:ind w:firstLine="709"/>
        <w:jc w:val="both"/>
        <w:textAlignment w:val="auto"/>
        <w:outlineLvl w:val="0"/>
        <w:rPr>
          <w:sz w:val="28"/>
          <w:szCs w:val="28"/>
          <w:u w:val="single"/>
        </w:rPr>
      </w:pPr>
      <w:r>
        <w:rPr>
          <w:rFonts w:eastAsia="SimSun" w:cstheme="minorBidi"/>
          <w:color w:val="00000A"/>
          <w:sz w:val="28"/>
          <w:szCs w:val="28"/>
          <w:lang w:eastAsia="en-US"/>
        </w:rPr>
        <w:t>1</w:t>
      </w:r>
      <w:r w:rsidR="009424B2">
        <w:rPr>
          <w:rFonts w:eastAsia="SimSun" w:cstheme="minorBidi"/>
          <w:color w:val="00000A"/>
          <w:sz w:val="28"/>
          <w:szCs w:val="28"/>
          <w:lang w:eastAsia="en-US"/>
        </w:rPr>
        <w:t>. Н</w:t>
      </w:r>
      <w:r w:rsidR="00892450" w:rsidRPr="00006A40">
        <w:rPr>
          <w:sz w:val="28"/>
          <w:szCs w:val="28"/>
        </w:rPr>
        <w:t>оминаци</w:t>
      </w:r>
      <w:r w:rsidR="009424B2">
        <w:rPr>
          <w:sz w:val="28"/>
          <w:szCs w:val="28"/>
        </w:rPr>
        <w:t>я</w:t>
      </w:r>
      <w:r w:rsidR="00892450" w:rsidRPr="00006A40">
        <w:rPr>
          <w:sz w:val="28"/>
          <w:szCs w:val="28"/>
        </w:rPr>
        <w:t xml:space="preserve"> «Техническое творчество» - макет </w:t>
      </w:r>
      <w:r w:rsidR="004D20A8">
        <w:rPr>
          <w:b/>
          <w:sz w:val="28"/>
          <w:szCs w:val="28"/>
        </w:rPr>
        <w:t>«</w:t>
      </w:r>
      <w:r w:rsidR="004D20A8" w:rsidRPr="004D20A8">
        <w:rPr>
          <w:b/>
          <w:sz w:val="28"/>
          <w:szCs w:val="28"/>
        </w:rPr>
        <w:t>Остров безопасности</w:t>
      </w:r>
      <w:r w:rsidR="00A52F77">
        <w:rPr>
          <w:b/>
          <w:sz w:val="28"/>
          <w:szCs w:val="28"/>
        </w:rPr>
        <w:t xml:space="preserve"> движения</w:t>
      </w:r>
      <w:r w:rsidR="004D20A8">
        <w:rPr>
          <w:b/>
          <w:sz w:val="28"/>
          <w:szCs w:val="28"/>
        </w:rPr>
        <w:t>»</w:t>
      </w:r>
      <w:r w:rsidR="00892450" w:rsidRPr="00006A40">
        <w:rPr>
          <w:sz w:val="28"/>
          <w:szCs w:val="28"/>
        </w:rPr>
        <w:t>:</w:t>
      </w:r>
    </w:p>
    <w:p w14:paraId="355B4ABA" w14:textId="31A72CE0" w:rsidR="00892450" w:rsidRPr="002A47DD" w:rsidRDefault="00892450" w:rsidP="006C772E">
      <w:pPr>
        <w:overflowPunct/>
        <w:autoSpaceDE/>
        <w:autoSpaceDN/>
        <w:adjustRightInd/>
        <w:ind w:firstLine="709"/>
        <w:jc w:val="both"/>
        <w:textAlignment w:val="auto"/>
        <w:outlineLvl w:val="0"/>
        <w:rPr>
          <w:rFonts w:eastAsia="SimSun" w:cstheme="minorBidi"/>
          <w:color w:val="00000A"/>
          <w:sz w:val="28"/>
          <w:szCs w:val="28"/>
          <w:lang w:eastAsia="en-US"/>
        </w:rPr>
      </w:pPr>
      <w:r>
        <w:rPr>
          <w:sz w:val="28"/>
          <w:szCs w:val="28"/>
        </w:rPr>
        <w:t>- </w:t>
      </w:r>
      <w:r w:rsidR="00615C7D">
        <w:rPr>
          <w:sz w:val="28"/>
          <w:szCs w:val="28"/>
        </w:rPr>
        <w:t>работа</w:t>
      </w:r>
      <w:r w:rsidRPr="006D58B9">
        <w:rPr>
          <w:sz w:val="28"/>
          <w:szCs w:val="28"/>
        </w:rPr>
        <w:t xml:space="preserve"> площадью не более формата А1, высотой не более 40см, выполненную в любой технике;</w:t>
      </w:r>
    </w:p>
    <w:p w14:paraId="5373C6B4" w14:textId="2827D8F2" w:rsidR="00615C7D" w:rsidRPr="00980B24" w:rsidRDefault="00615C7D" w:rsidP="006C772E">
      <w:pPr>
        <w:pStyle w:val="a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B24">
        <w:rPr>
          <w:rFonts w:ascii="Times New Roman" w:hAnsi="Times New Roman" w:cs="Times New Roman"/>
          <w:sz w:val="28"/>
          <w:szCs w:val="28"/>
        </w:rPr>
        <w:t>- на лицевой стороне работы (в правом нижнем углу) необходимо обязательно указать фамилию, имя автора, возраст, образовательное учреждение, район/округ.</w:t>
      </w:r>
    </w:p>
    <w:p w14:paraId="64177508" w14:textId="737B2B60" w:rsidR="004526D6" w:rsidRPr="00C2743D" w:rsidRDefault="00C2743D" w:rsidP="006C772E">
      <w:pPr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F173AA">
        <w:rPr>
          <w:rFonts w:eastAsia="SimSun" w:cstheme="minorBidi"/>
          <w:color w:val="00000A"/>
          <w:sz w:val="28"/>
          <w:szCs w:val="28"/>
          <w:lang w:eastAsia="en-US"/>
        </w:rPr>
        <w:t>2.</w:t>
      </w:r>
      <w:r w:rsidR="009424B2">
        <w:rPr>
          <w:rFonts w:eastAsia="SimSun" w:cstheme="minorBidi"/>
          <w:color w:val="00000A"/>
          <w:sz w:val="28"/>
          <w:szCs w:val="28"/>
          <w:lang w:eastAsia="en-US"/>
        </w:rPr>
        <w:t> </w:t>
      </w:r>
      <w:r w:rsidR="00615C7D" w:rsidRPr="00F173AA">
        <w:rPr>
          <w:rFonts w:eastAsia="SimSun" w:cstheme="minorBidi"/>
          <w:color w:val="00000A"/>
          <w:sz w:val="28"/>
          <w:szCs w:val="28"/>
          <w:lang w:eastAsia="en-US"/>
        </w:rPr>
        <w:t>По н</w:t>
      </w:r>
      <w:r w:rsidR="00615C7D" w:rsidRPr="00F173AA">
        <w:rPr>
          <w:sz w:val="28"/>
          <w:szCs w:val="28"/>
        </w:rPr>
        <w:t>оминации «Декоративно-п</w:t>
      </w:r>
      <w:r w:rsidR="00671B2E" w:rsidRPr="00F173AA">
        <w:rPr>
          <w:sz w:val="28"/>
          <w:szCs w:val="28"/>
        </w:rPr>
        <w:t>рикладное творчество» - поделка-</w:t>
      </w:r>
      <w:r w:rsidR="00E841E9" w:rsidRPr="00F173AA">
        <w:rPr>
          <w:sz w:val="28"/>
          <w:szCs w:val="28"/>
        </w:rPr>
        <w:t>игрушка</w:t>
      </w:r>
      <w:r w:rsidR="00671B2E" w:rsidRPr="00F173AA">
        <w:rPr>
          <w:sz w:val="28"/>
          <w:szCs w:val="28"/>
        </w:rPr>
        <w:t xml:space="preserve"> </w:t>
      </w:r>
      <w:r w:rsidR="00615C7D" w:rsidRPr="00F173AA">
        <w:rPr>
          <w:sz w:val="28"/>
          <w:szCs w:val="28"/>
        </w:rPr>
        <w:t>«</w:t>
      </w:r>
      <w:r w:rsidR="008D1C67">
        <w:rPr>
          <w:b/>
          <w:sz w:val="28"/>
          <w:szCs w:val="28"/>
        </w:rPr>
        <w:t>Планета ПДД</w:t>
      </w:r>
      <w:r w:rsidR="00615C7D" w:rsidRPr="00F173AA">
        <w:rPr>
          <w:b/>
          <w:sz w:val="28"/>
          <w:szCs w:val="28"/>
        </w:rPr>
        <w:t>»</w:t>
      </w:r>
      <w:r w:rsidRPr="00F173AA">
        <w:rPr>
          <w:sz w:val="28"/>
          <w:szCs w:val="28"/>
        </w:rPr>
        <w:t>:</w:t>
      </w:r>
    </w:p>
    <w:p w14:paraId="72F1A366" w14:textId="34DB1EDF" w:rsidR="004526D6" w:rsidRDefault="00D50874" w:rsidP="006C772E">
      <w:pPr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- </w:t>
      </w:r>
      <w:r>
        <w:rPr>
          <w:sz w:val="28"/>
          <w:szCs w:val="28"/>
        </w:rPr>
        <w:t>работа</w:t>
      </w:r>
      <w:r w:rsidRPr="006D58B9">
        <w:rPr>
          <w:sz w:val="28"/>
          <w:szCs w:val="28"/>
        </w:rPr>
        <w:t xml:space="preserve"> высотой не более 35 см, шириной не более 25 см, выполненн</w:t>
      </w:r>
      <w:r w:rsidR="00980A48">
        <w:rPr>
          <w:sz w:val="28"/>
          <w:szCs w:val="28"/>
        </w:rPr>
        <w:t>ая</w:t>
      </w:r>
      <w:r w:rsidRPr="006D58B9">
        <w:rPr>
          <w:sz w:val="28"/>
          <w:szCs w:val="28"/>
        </w:rPr>
        <w:t xml:space="preserve"> из </w:t>
      </w:r>
      <w:r w:rsidR="00E841E9">
        <w:rPr>
          <w:sz w:val="28"/>
          <w:szCs w:val="28"/>
        </w:rPr>
        <w:t>любого материала</w:t>
      </w:r>
      <w:r w:rsidRPr="006D58B9">
        <w:rPr>
          <w:sz w:val="28"/>
          <w:szCs w:val="28"/>
        </w:rPr>
        <w:t>;</w:t>
      </w:r>
    </w:p>
    <w:p w14:paraId="3B1664AF" w14:textId="7AE564A2" w:rsidR="004526D6" w:rsidRPr="00980B24" w:rsidRDefault="00D50874" w:rsidP="006C772E">
      <w:pPr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980B24">
        <w:rPr>
          <w:sz w:val="28"/>
          <w:szCs w:val="28"/>
        </w:rPr>
        <w:t>- на лицевой стороне работы (в правом нижнем углу) необходимо обязательно указать</w:t>
      </w:r>
      <w:r w:rsidR="00BF1829" w:rsidRPr="00980B24">
        <w:rPr>
          <w:sz w:val="28"/>
          <w:szCs w:val="28"/>
        </w:rPr>
        <w:t xml:space="preserve">, название </w:t>
      </w:r>
      <w:r w:rsidR="00DD535C" w:rsidRPr="00980B24">
        <w:rPr>
          <w:sz w:val="28"/>
          <w:szCs w:val="28"/>
        </w:rPr>
        <w:t>транспорта</w:t>
      </w:r>
      <w:r w:rsidR="00BF1829" w:rsidRPr="00980B24">
        <w:rPr>
          <w:sz w:val="28"/>
          <w:szCs w:val="28"/>
        </w:rPr>
        <w:t>,</w:t>
      </w:r>
      <w:r w:rsidRPr="00980B24">
        <w:rPr>
          <w:sz w:val="28"/>
          <w:szCs w:val="28"/>
        </w:rPr>
        <w:t xml:space="preserve"> фамилию, имя автора, возраст, образовательное учреждение, район/округ.</w:t>
      </w:r>
    </w:p>
    <w:p w14:paraId="65216550" w14:textId="5583C92C" w:rsidR="004526D6" w:rsidRPr="00F173AA" w:rsidRDefault="00C2743D" w:rsidP="004F0FA6">
      <w:pPr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F173AA">
        <w:rPr>
          <w:rFonts w:eastAsia="SimSun" w:cstheme="minorBidi"/>
          <w:color w:val="00000A"/>
          <w:sz w:val="28"/>
          <w:szCs w:val="28"/>
          <w:lang w:eastAsia="en-US"/>
        </w:rPr>
        <w:t>3.</w:t>
      </w:r>
      <w:r w:rsidR="009424B2">
        <w:rPr>
          <w:rFonts w:eastAsia="SimSun" w:cstheme="minorBidi"/>
          <w:color w:val="00000A"/>
          <w:sz w:val="28"/>
          <w:szCs w:val="28"/>
          <w:lang w:eastAsia="en-US"/>
        </w:rPr>
        <w:t> Н</w:t>
      </w:r>
      <w:r w:rsidR="00643CC2" w:rsidRPr="00F173AA">
        <w:rPr>
          <w:sz w:val="28"/>
          <w:szCs w:val="28"/>
        </w:rPr>
        <w:t>оминаци</w:t>
      </w:r>
      <w:r w:rsidR="009424B2">
        <w:rPr>
          <w:sz w:val="28"/>
          <w:szCs w:val="28"/>
        </w:rPr>
        <w:t>я</w:t>
      </w:r>
      <w:r w:rsidR="00643CC2" w:rsidRPr="00F173AA">
        <w:rPr>
          <w:sz w:val="28"/>
          <w:szCs w:val="28"/>
        </w:rPr>
        <w:t xml:space="preserve"> </w:t>
      </w:r>
      <w:r w:rsidR="00643CC2" w:rsidRPr="00F173AA">
        <w:rPr>
          <w:bCs/>
          <w:sz w:val="28"/>
          <w:szCs w:val="28"/>
        </w:rPr>
        <w:t xml:space="preserve">«Художественное творчество» - </w:t>
      </w:r>
      <w:r w:rsidR="00643CC2" w:rsidRPr="00F173AA">
        <w:rPr>
          <w:sz w:val="28"/>
          <w:szCs w:val="28"/>
        </w:rPr>
        <w:t>рисунок</w:t>
      </w:r>
      <w:r w:rsidR="001054FF">
        <w:rPr>
          <w:sz w:val="28"/>
          <w:szCs w:val="28"/>
        </w:rPr>
        <w:t>-эскиз одежды</w:t>
      </w:r>
      <w:r w:rsidR="00643CC2" w:rsidRPr="00F173AA">
        <w:rPr>
          <w:sz w:val="28"/>
          <w:szCs w:val="28"/>
        </w:rPr>
        <w:t xml:space="preserve"> </w:t>
      </w:r>
      <w:r w:rsidR="009424B2">
        <w:rPr>
          <w:b/>
          <w:sz w:val="28"/>
          <w:szCs w:val="28"/>
        </w:rPr>
        <w:t>со световозвращающими элементами</w:t>
      </w:r>
      <w:r w:rsidR="00F173AA" w:rsidRPr="00F173AA">
        <w:rPr>
          <w:b/>
          <w:sz w:val="28"/>
          <w:szCs w:val="28"/>
        </w:rPr>
        <w:t xml:space="preserve"> </w:t>
      </w:r>
    </w:p>
    <w:p w14:paraId="4D38A2CD" w14:textId="3FFEBBC0" w:rsidR="004526D6" w:rsidRDefault="00643CC2" w:rsidP="004F0FA6">
      <w:pPr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F173AA">
        <w:rPr>
          <w:sz w:val="24"/>
          <w:szCs w:val="24"/>
        </w:rPr>
        <w:t>- </w:t>
      </w:r>
      <w:r w:rsidRPr="00F173AA">
        <w:rPr>
          <w:sz w:val="28"/>
          <w:szCs w:val="28"/>
        </w:rPr>
        <w:t xml:space="preserve">работа предполагает совместную деятельность детей и </w:t>
      </w:r>
      <w:r w:rsidR="002348FA" w:rsidRPr="00F173AA">
        <w:rPr>
          <w:sz w:val="28"/>
          <w:szCs w:val="28"/>
        </w:rPr>
        <w:t xml:space="preserve">родителей </w:t>
      </w:r>
      <w:r w:rsidR="002348FA" w:rsidRPr="00F173AA">
        <w:t>–</w:t>
      </w:r>
      <w:r w:rsidRPr="00F173AA">
        <w:rPr>
          <w:sz w:val="28"/>
          <w:szCs w:val="28"/>
        </w:rPr>
        <w:t xml:space="preserve"> рисунок</w:t>
      </w:r>
      <w:r w:rsidR="002348FA">
        <w:rPr>
          <w:sz w:val="28"/>
          <w:szCs w:val="28"/>
        </w:rPr>
        <w:t xml:space="preserve"> (не плакат)</w:t>
      </w:r>
      <w:r w:rsidRPr="00982118">
        <w:rPr>
          <w:sz w:val="28"/>
          <w:szCs w:val="28"/>
        </w:rPr>
        <w:t xml:space="preserve"> формат</w:t>
      </w:r>
      <w:r>
        <w:rPr>
          <w:sz w:val="28"/>
          <w:szCs w:val="28"/>
        </w:rPr>
        <w:t>а</w:t>
      </w:r>
      <w:r w:rsidRPr="00982118">
        <w:rPr>
          <w:sz w:val="28"/>
          <w:szCs w:val="28"/>
        </w:rPr>
        <w:t xml:space="preserve"> А</w:t>
      </w:r>
      <w:r w:rsidRPr="00982118">
        <w:rPr>
          <w:sz w:val="28"/>
          <w:szCs w:val="28"/>
          <w:vertAlign w:val="subscript"/>
        </w:rPr>
        <w:t>3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(</w:t>
      </w:r>
      <w:r w:rsidRPr="00643CC2">
        <w:rPr>
          <w:sz w:val="28"/>
          <w:szCs w:val="28"/>
        </w:rPr>
        <w:t>29,7 см на 42 см</w:t>
      </w:r>
      <w:r>
        <w:rPr>
          <w:sz w:val="28"/>
          <w:szCs w:val="28"/>
        </w:rPr>
        <w:t>),</w:t>
      </w:r>
      <w:r w:rsidRPr="00982118">
        <w:rPr>
          <w:sz w:val="28"/>
          <w:szCs w:val="28"/>
        </w:rPr>
        <w:t xml:space="preserve"> выполненны</w:t>
      </w:r>
      <w:r>
        <w:rPr>
          <w:sz w:val="28"/>
          <w:szCs w:val="28"/>
        </w:rPr>
        <w:t>й</w:t>
      </w:r>
      <w:r w:rsidRPr="00982118">
        <w:rPr>
          <w:sz w:val="28"/>
          <w:szCs w:val="28"/>
        </w:rPr>
        <w:t xml:space="preserve"> </w:t>
      </w:r>
      <w:r>
        <w:rPr>
          <w:sz w:val="28"/>
          <w:szCs w:val="28"/>
        </w:rPr>
        <w:t>детской рукой</w:t>
      </w:r>
      <w:r w:rsidRPr="009821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карандашами, </w:t>
      </w:r>
      <w:r w:rsidRPr="00982118">
        <w:rPr>
          <w:sz w:val="28"/>
          <w:szCs w:val="28"/>
        </w:rPr>
        <w:t xml:space="preserve">красками, фломастерами, гуашью, мелками, </w:t>
      </w:r>
      <w:r w:rsidRPr="00982118">
        <w:rPr>
          <w:b/>
          <w:sz w:val="28"/>
          <w:szCs w:val="28"/>
        </w:rPr>
        <w:t xml:space="preserve">оформленные </w:t>
      </w:r>
      <w:r w:rsidR="002348FA" w:rsidRPr="00982118">
        <w:rPr>
          <w:b/>
          <w:sz w:val="28"/>
          <w:szCs w:val="28"/>
        </w:rPr>
        <w:t>в паспорт</w:t>
      </w:r>
      <w:r w:rsidR="002348FA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 (рамка)</w:t>
      </w:r>
      <w:r w:rsidRPr="00982118">
        <w:rPr>
          <w:b/>
          <w:sz w:val="28"/>
          <w:szCs w:val="28"/>
        </w:rPr>
        <w:t xml:space="preserve"> белого цвета шириной 3 см</w:t>
      </w:r>
      <w:r w:rsidRPr="006D58B9">
        <w:rPr>
          <w:sz w:val="28"/>
          <w:szCs w:val="28"/>
        </w:rPr>
        <w:t>;</w:t>
      </w:r>
    </w:p>
    <w:p w14:paraId="39115ACF" w14:textId="77777777" w:rsidR="008A749A" w:rsidRPr="00980B24" w:rsidRDefault="008A749A" w:rsidP="004F0FA6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980B24">
        <w:rPr>
          <w:sz w:val="28"/>
          <w:szCs w:val="28"/>
        </w:rPr>
        <w:t>- на лицевой стороне работы (в правом нижнем углу) необходимо обязательно указать фамилию, имя автора, возраст, образовательное учреждение, район/округ.</w:t>
      </w:r>
    </w:p>
    <w:p w14:paraId="7B2C02B4" w14:textId="46D3813B" w:rsidR="004F0FA6" w:rsidRDefault="00980B24" w:rsidP="004F0FA6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52F77">
        <w:rPr>
          <w:sz w:val="28"/>
          <w:szCs w:val="28"/>
        </w:rPr>
        <w:t> </w:t>
      </w:r>
      <w:r w:rsidR="00331357" w:rsidRPr="00F70924">
        <w:rPr>
          <w:sz w:val="28"/>
          <w:szCs w:val="28"/>
        </w:rPr>
        <w:t>Участники предоставляют фотографии</w:t>
      </w:r>
      <w:r w:rsidR="004B4B5D" w:rsidRPr="00F70924">
        <w:rPr>
          <w:sz w:val="28"/>
          <w:szCs w:val="28"/>
        </w:rPr>
        <w:t xml:space="preserve"> работ</w:t>
      </w:r>
      <w:r w:rsidR="00331357" w:rsidRPr="00F70924">
        <w:rPr>
          <w:sz w:val="28"/>
          <w:szCs w:val="28"/>
        </w:rPr>
        <w:t xml:space="preserve"> в </w:t>
      </w:r>
      <w:r w:rsidR="004B4B5D" w:rsidRPr="00F70924">
        <w:rPr>
          <w:sz w:val="28"/>
          <w:szCs w:val="28"/>
        </w:rPr>
        <w:t xml:space="preserve">формате </w:t>
      </w:r>
      <w:proofErr w:type="spellStart"/>
      <w:r w:rsidR="004B4B5D" w:rsidRPr="00F70924">
        <w:rPr>
          <w:sz w:val="28"/>
          <w:szCs w:val="28"/>
        </w:rPr>
        <w:t>jpeg</w:t>
      </w:r>
      <w:proofErr w:type="spellEnd"/>
      <w:r w:rsidR="004B4B5D" w:rsidRPr="00F70924">
        <w:rPr>
          <w:sz w:val="28"/>
          <w:szCs w:val="28"/>
        </w:rPr>
        <w:t xml:space="preserve">, прикладывая </w:t>
      </w:r>
      <w:r w:rsidR="00930163">
        <w:rPr>
          <w:sz w:val="28"/>
          <w:szCs w:val="28"/>
        </w:rPr>
        <w:t xml:space="preserve">их </w:t>
      </w:r>
      <w:r w:rsidR="004B4B5D" w:rsidRPr="00F70924">
        <w:rPr>
          <w:sz w:val="28"/>
          <w:szCs w:val="28"/>
        </w:rPr>
        <w:t>к заявке</w:t>
      </w:r>
      <w:r w:rsidR="00F70924" w:rsidRPr="00F70924">
        <w:rPr>
          <w:sz w:val="28"/>
          <w:szCs w:val="28"/>
        </w:rPr>
        <w:t xml:space="preserve"> (не более 5 фотографий на каждую работу)</w:t>
      </w:r>
      <w:r w:rsidR="003A277F">
        <w:rPr>
          <w:sz w:val="28"/>
          <w:szCs w:val="28"/>
        </w:rPr>
        <w:t xml:space="preserve">. </w:t>
      </w:r>
      <w:r w:rsidR="004B4B5D" w:rsidRPr="00F70924">
        <w:rPr>
          <w:sz w:val="28"/>
          <w:szCs w:val="28"/>
        </w:rPr>
        <w:t>Работы фотографируются в нескольких проекциях, на разном расстоянии. Для объемных арт</w:t>
      </w:r>
      <w:r w:rsidR="00331357" w:rsidRPr="00F70924">
        <w:rPr>
          <w:sz w:val="28"/>
          <w:szCs w:val="28"/>
        </w:rPr>
        <w:t>-</w:t>
      </w:r>
      <w:r w:rsidR="004B4B5D" w:rsidRPr="00F70924">
        <w:rPr>
          <w:sz w:val="28"/>
          <w:szCs w:val="28"/>
        </w:rPr>
        <w:t>объектов необходимы фотографии с</w:t>
      </w:r>
      <w:r w:rsidR="00331357" w:rsidRPr="00F70924">
        <w:rPr>
          <w:sz w:val="28"/>
          <w:szCs w:val="28"/>
        </w:rPr>
        <w:t xml:space="preserve"> разных ракурсов. Разрешение фото: не менее 2000 точек по короткой стороне. </w:t>
      </w:r>
    </w:p>
    <w:p w14:paraId="1197AB7F" w14:textId="2C917956" w:rsidR="00331357" w:rsidRDefault="004F0FA6" w:rsidP="004F0FA6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A52F77">
        <w:rPr>
          <w:sz w:val="28"/>
          <w:szCs w:val="28"/>
        </w:rPr>
        <w:t> </w:t>
      </w:r>
      <w:r w:rsidR="00F70924" w:rsidRPr="00F70924">
        <w:rPr>
          <w:sz w:val="28"/>
          <w:szCs w:val="28"/>
        </w:rPr>
        <w:t xml:space="preserve">Обязательно высылается 1 фотография участника или в процессе работы или рядом со своими работами, которые направлены на конкурс. </w:t>
      </w:r>
      <w:r w:rsidR="00331357" w:rsidRPr="00F70924">
        <w:rPr>
          <w:sz w:val="28"/>
          <w:szCs w:val="28"/>
        </w:rPr>
        <w:t>Оценка произведений происходит дистанционно на основании этих фотографий</w:t>
      </w:r>
      <w:r w:rsidR="004B4B5D" w:rsidRPr="00F70924">
        <w:rPr>
          <w:sz w:val="28"/>
          <w:szCs w:val="28"/>
        </w:rPr>
        <w:t xml:space="preserve">. </w:t>
      </w:r>
    </w:p>
    <w:p w14:paraId="6ED7F016" w14:textId="6C7E356B" w:rsidR="004F0FA6" w:rsidRDefault="004F0FA6" w:rsidP="004F0FA6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A52F77">
        <w:rPr>
          <w:sz w:val="28"/>
          <w:szCs w:val="28"/>
        </w:rPr>
        <w:t> </w:t>
      </w:r>
      <w:r>
        <w:rPr>
          <w:sz w:val="28"/>
          <w:szCs w:val="28"/>
        </w:rPr>
        <w:t xml:space="preserve">Представленные материалы не должны носить враждебный или оскорбляющий характер по </w:t>
      </w:r>
      <w:r w:rsidR="003B24CA">
        <w:rPr>
          <w:sz w:val="28"/>
          <w:szCs w:val="28"/>
        </w:rPr>
        <w:t>религиозным</w:t>
      </w:r>
      <w:r>
        <w:rPr>
          <w:sz w:val="28"/>
          <w:szCs w:val="28"/>
        </w:rPr>
        <w:t xml:space="preserve">, </w:t>
      </w:r>
      <w:r w:rsidRPr="00913325">
        <w:rPr>
          <w:sz w:val="28"/>
          <w:szCs w:val="28"/>
        </w:rPr>
        <w:t>гендерным,</w:t>
      </w:r>
      <w:r>
        <w:rPr>
          <w:sz w:val="28"/>
          <w:szCs w:val="28"/>
        </w:rPr>
        <w:t xml:space="preserve"> социальным, профессиональным и другим различиям.</w:t>
      </w:r>
    </w:p>
    <w:p w14:paraId="16A7EE1B" w14:textId="2705DC72" w:rsidR="004F0FA6" w:rsidRPr="00F70924" w:rsidRDefault="004F0FA6" w:rsidP="004F0FA6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A52F77">
        <w:rPr>
          <w:sz w:val="28"/>
          <w:szCs w:val="28"/>
        </w:rPr>
        <w:t> </w:t>
      </w:r>
      <w:r>
        <w:rPr>
          <w:sz w:val="28"/>
          <w:szCs w:val="28"/>
        </w:rPr>
        <w:t xml:space="preserve">Основными критериями оценки конкурсных работ, являются: </w:t>
      </w:r>
      <w:r w:rsidR="003B24CA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теме</w:t>
      </w:r>
      <w:r w:rsidR="00A3429A">
        <w:rPr>
          <w:sz w:val="28"/>
          <w:szCs w:val="28"/>
        </w:rPr>
        <w:t xml:space="preserve"> конкурса, номинации; оригинальность авторской идеи; внешний вид (эстетика, творчество и качество) оформления работы; качество применения технического и технологического инструментария.</w:t>
      </w:r>
    </w:p>
    <w:p w14:paraId="750E9DE8" w14:textId="77777777" w:rsidR="00015A48" w:rsidRDefault="00015A48" w:rsidP="006C772E">
      <w:pPr>
        <w:overflowPunct/>
        <w:autoSpaceDE/>
        <w:autoSpaceDN/>
        <w:adjustRightInd/>
        <w:ind w:firstLine="709"/>
        <w:textAlignment w:val="auto"/>
        <w:rPr>
          <w:sz w:val="24"/>
          <w:szCs w:val="24"/>
        </w:rPr>
      </w:pPr>
    </w:p>
    <w:p w14:paraId="4D00D4BE" w14:textId="77777777" w:rsidR="003A277F" w:rsidRDefault="003A277F" w:rsidP="006C772E">
      <w:pPr>
        <w:overflowPunct/>
        <w:autoSpaceDE/>
        <w:autoSpaceDN/>
        <w:adjustRightInd/>
        <w:ind w:firstLine="709"/>
        <w:textAlignment w:val="auto"/>
        <w:rPr>
          <w:sz w:val="24"/>
          <w:szCs w:val="24"/>
        </w:rPr>
      </w:pPr>
    </w:p>
    <w:p w14:paraId="0167BEF0" w14:textId="77777777" w:rsidR="00A52F77" w:rsidRDefault="00A52F77" w:rsidP="006C772E">
      <w:pPr>
        <w:overflowPunct/>
        <w:autoSpaceDE/>
        <w:autoSpaceDN/>
        <w:adjustRightInd/>
        <w:ind w:firstLine="709"/>
        <w:textAlignment w:val="auto"/>
        <w:rPr>
          <w:sz w:val="24"/>
          <w:szCs w:val="24"/>
        </w:rPr>
      </w:pPr>
    </w:p>
    <w:p w14:paraId="260FBADC" w14:textId="77777777" w:rsidR="00A52F77" w:rsidRDefault="00A52F77" w:rsidP="006C772E">
      <w:pPr>
        <w:overflowPunct/>
        <w:autoSpaceDE/>
        <w:autoSpaceDN/>
        <w:adjustRightInd/>
        <w:ind w:firstLine="709"/>
        <w:textAlignment w:val="auto"/>
        <w:rPr>
          <w:sz w:val="24"/>
          <w:szCs w:val="24"/>
        </w:rPr>
      </w:pPr>
    </w:p>
    <w:p w14:paraId="33EE6CE4" w14:textId="77777777" w:rsidR="003A277F" w:rsidRDefault="003A277F" w:rsidP="006C772E">
      <w:pPr>
        <w:overflowPunct/>
        <w:autoSpaceDE/>
        <w:autoSpaceDN/>
        <w:adjustRightInd/>
        <w:ind w:firstLine="709"/>
        <w:textAlignment w:val="auto"/>
        <w:rPr>
          <w:sz w:val="24"/>
          <w:szCs w:val="24"/>
        </w:rPr>
      </w:pPr>
    </w:p>
    <w:p w14:paraId="52F70907" w14:textId="77777777" w:rsidR="00AE1FB6" w:rsidRDefault="00AE1FB6" w:rsidP="00AE1FB6">
      <w:pPr>
        <w:ind w:hanging="142"/>
        <w:jc w:val="both"/>
        <w:rPr>
          <w:iCs/>
          <w:sz w:val="24"/>
          <w:szCs w:val="24"/>
        </w:rPr>
      </w:pPr>
      <w:r w:rsidRPr="00D24262">
        <w:rPr>
          <w:iCs/>
          <w:sz w:val="24"/>
          <w:szCs w:val="24"/>
        </w:rPr>
        <w:t>Заместитель начальника управления – начальник ОВРиДО</w:t>
      </w:r>
    </w:p>
    <w:p w14:paraId="6A223532" w14:textId="77777777" w:rsidR="00AE1FB6" w:rsidRPr="004B650F" w:rsidRDefault="00AE1FB6" w:rsidP="00AE1FB6">
      <w:pPr>
        <w:tabs>
          <w:tab w:val="left" w:pos="3686"/>
          <w:tab w:val="left" w:pos="4395"/>
          <w:tab w:val="left" w:pos="9923"/>
        </w:tabs>
        <w:ind w:hanging="142"/>
        <w:jc w:val="both"/>
        <w:rPr>
          <w:iCs/>
          <w:sz w:val="24"/>
          <w:szCs w:val="24"/>
        </w:rPr>
      </w:pPr>
      <w:r w:rsidRPr="004B650F">
        <w:rPr>
          <w:iCs/>
          <w:sz w:val="24"/>
          <w:szCs w:val="24"/>
        </w:rPr>
        <w:t>_____________</w:t>
      </w:r>
      <w:r>
        <w:rPr>
          <w:iCs/>
          <w:sz w:val="24"/>
          <w:szCs w:val="24"/>
        </w:rPr>
        <w:t xml:space="preserve">Е. </w:t>
      </w:r>
      <w:proofErr w:type="spellStart"/>
      <w:r>
        <w:rPr>
          <w:iCs/>
          <w:sz w:val="24"/>
          <w:szCs w:val="24"/>
        </w:rPr>
        <w:t>В.Ермолович</w:t>
      </w:r>
      <w:proofErr w:type="spellEnd"/>
      <w:r w:rsidRPr="004B650F">
        <w:rPr>
          <w:iCs/>
          <w:sz w:val="24"/>
          <w:szCs w:val="24"/>
        </w:rPr>
        <w:t xml:space="preserve"> </w:t>
      </w:r>
    </w:p>
    <w:p w14:paraId="3ADBDFFC" w14:textId="77777777" w:rsidR="003E783A" w:rsidRDefault="003E783A" w:rsidP="006C772E">
      <w:pPr>
        <w:overflowPunct/>
        <w:autoSpaceDE/>
        <w:autoSpaceDN/>
        <w:adjustRightInd/>
        <w:ind w:firstLine="709"/>
        <w:textAlignment w:val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62D0EA06" w14:textId="5BD64889" w:rsidR="005226B5" w:rsidRPr="00DF1125" w:rsidRDefault="005226B5" w:rsidP="00C62444">
      <w:pPr>
        <w:overflowPunct/>
        <w:adjustRightInd/>
        <w:ind w:left="6237"/>
        <w:textAlignment w:val="auto"/>
        <w:rPr>
          <w:sz w:val="28"/>
          <w:szCs w:val="28"/>
        </w:rPr>
      </w:pPr>
      <w:r w:rsidRPr="00DF112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14:paraId="03AEE397" w14:textId="0E958546" w:rsidR="005226B5" w:rsidRDefault="005226B5" w:rsidP="00C62444">
      <w:pPr>
        <w:ind w:left="6237"/>
        <w:rPr>
          <w:sz w:val="28"/>
          <w:szCs w:val="28"/>
        </w:rPr>
      </w:pPr>
      <w:r w:rsidRPr="00DF1125">
        <w:rPr>
          <w:sz w:val="28"/>
          <w:szCs w:val="28"/>
        </w:rPr>
        <w:t>к положению о конкурс</w:t>
      </w:r>
      <w:r>
        <w:rPr>
          <w:sz w:val="28"/>
          <w:szCs w:val="28"/>
        </w:rPr>
        <w:t>е</w:t>
      </w:r>
      <w:r w:rsidRPr="00DF1125">
        <w:rPr>
          <w:sz w:val="28"/>
          <w:szCs w:val="28"/>
        </w:rPr>
        <w:t xml:space="preserve"> </w:t>
      </w:r>
    </w:p>
    <w:p w14:paraId="37A2AFF0" w14:textId="77777777" w:rsidR="00893250" w:rsidRDefault="00893250" w:rsidP="006C772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234B20" w14:textId="77777777" w:rsidR="00DF7C71" w:rsidRPr="00893250" w:rsidRDefault="00DF7C71" w:rsidP="00893250">
      <w:pPr>
        <w:ind w:left="11" w:right="215" w:hanging="11"/>
        <w:jc w:val="center"/>
        <w:rPr>
          <w:b/>
          <w:sz w:val="22"/>
          <w:szCs w:val="22"/>
        </w:rPr>
      </w:pPr>
      <w:r w:rsidRPr="00893250">
        <w:rPr>
          <w:b/>
          <w:sz w:val="22"/>
          <w:szCs w:val="22"/>
        </w:rPr>
        <w:t>Согласие</w:t>
      </w:r>
    </w:p>
    <w:p w14:paraId="1DBEBEE4" w14:textId="011D7499" w:rsidR="00DF7C71" w:rsidRPr="00893250" w:rsidRDefault="00DF7C71" w:rsidP="00893250">
      <w:pPr>
        <w:ind w:left="11" w:right="215" w:hanging="11"/>
        <w:jc w:val="center"/>
        <w:rPr>
          <w:b/>
          <w:sz w:val="22"/>
          <w:szCs w:val="22"/>
        </w:rPr>
      </w:pPr>
      <w:r w:rsidRPr="00893250">
        <w:rPr>
          <w:b/>
          <w:sz w:val="22"/>
          <w:szCs w:val="22"/>
        </w:rPr>
        <w:t>на обработку персональных данных ребенка-участника городского творческого конкурса</w:t>
      </w:r>
    </w:p>
    <w:p w14:paraId="71DB3DBF" w14:textId="267B9696" w:rsidR="00DF7C71" w:rsidRPr="00893250" w:rsidRDefault="00DF7C71" w:rsidP="00893250">
      <w:pPr>
        <w:ind w:left="11" w:right="215" w:hanging="11"/>
        <w:jc w:val="center"/>
        <w:rPr>
          <w:b/>
          <w:sz w:val="22"/>
          <w:szCs w:val="22"/>
        </w:rPr>
      </w:pPr>
      <w:r w:rsidRPr="00893250">
        <w:rPr>
          <w:b/>
          <w:sz w:val="22"/>
          <w:szCs w:val="22"/>
        </w:rPr>
        <w:t>«Доро</w:t>
      </w:r>
      <w:r w:rsidR="00671B2E" w:rsidRPr="00893250">
        <w:rPr>
          <w:b/>
          <w:sz w:val="22"/>
          <w:szCs w:val="22"/>
        </w:rPr>
        <w:t>га будущего глазами детей - 202</w:t>
      </w:r>
      <w:r w:rsidR="00A26E07">
        <w:rPr>
          <w:b/>
          <w:sz w:val="22"/>
          <w:szCs w:val="22"/>
        </w:rPr>
        <w:t>6</w:t>
      </w:r>
      <w:r w:rsidRPr="00893250">
        <w:rPr>
          <w:b/>
          <w:sz w:val="22"/>
          <w:szCs w:val="22"/>
        </w:rPr>
        <w:t>»</w:t>
      </w:r>
      <w:r w:rsidR="001C148D">
        <w:rPr>
          <w:b/>
          <w:sz w:val="22"/>
          <w:szCs w:val="22"/>
        </w:rPr>
        <w:t xml:space="preserve"> </w:t>
      </w:r>
    </w:p>
    <w:p w14:paraId="02DCAFB8" w14:textId="77777777" w:rsidR="00DF7C71" w:rsidRPr="005558AA" w:rsidRDefault="00DF7C71" w:rsidP="006C772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6222"/>
        <w:gridCol w:w="990"/>
        <w:gridCol w:w="1052"/>
        <w:gridCol w:w="1498"/>
      </w:tblGrid>
      <w:tr w:rsidR="00893250" w:rsidRPr="00FC57B2" w14:paraId="637D4939" w14:textId="77777777" w:rsidTr="004B3096">
        <w:trPr>
          <w:trHeight w:val="281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88AE1" w14:textId="77777777" w:rsidR="00893250" w:rsidRPr="00FC57B2" w:rsidRDefault="00893250" w:rsidP="004B3096">
            <w:pPr>
              <w:pStyle w:val="ConsPlusNormal"/>
              <w:tabs>
                <w:tab w:val="left" w:pos="765"/>
              </w:tabs>
              <w:overflowPunct w:val="0"/>
              <w:adjustRightInd w:val="0"/>
              <w:ind w:right="33"/>
              <w:jc w:val="right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Я,</w:t>
            </w:r>
          </w:p>
        </w:tc>
        <w:tc>
          <w:tcPr>
            <w:tcW w:w="6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5949994" w14:textId="77777777" w:rsidR="00893250" w:rsidRPr="00FC57B2" w:rsidRDefault="00893250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49350" w14:textId="77777777" w:rsidR="00893250" w:rsidRPr="00FC57B2" w:rsidRDefault="00893250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паспорт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244805" w14:textId="77777777" w:rsidR="00893250" w:rsidRPr="00FC57B2" w:rsidRDefault="00893250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EBA748" w14:textId="77777777" w:rsidR="00893250" w:rsidRPr="00FC57B2" w:rsidRDefault="00893250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586F0844" w14:textId="77777777" w:rsidR="00893250" w:rsidRPr="00EF43E6" w:rsidRDefault="00893250" w:rsidP="00893250">
      <w:pPr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Ф.И.О. родителя (законного </w:t>
      </w:r>
      <w:proofErr w:type="gramStart"/>
      <w:r w:rsidRPr="00EF43E6">
        <w:rPr>
          <w:i/>
          <w:sz w:val="22"/>
          <w:szCs w:val="22"/>
        </w:rPr>
        <w:t xml:space="preserve">представителя)   </w:t>
      </w:r>
      <w:proofErr w:type="gramEnd"/>
      <w:r w:rsidRPr="00EF43E6">
        <w:rPr>
          <w:i/>
          <w:sz w:val="22"/>
          <w:szCs w:val="22"/>
        </w:rPr>
        <w:t xml:space="preserve">                                           серия              номер</w:t>
      </w:r>
    </w:p>
    <w:tbl>
      <w:tblPr>
        <w:tblW w:w="10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2295"/>
        <w:gridCol w:w="273"/>
        <w:gridCol w:w="3518"/>
        <w:gridCol w:w="406"/>
        <w:gridCol w:w="2668"/>
      </w:tblGrid>
      <w:tr w:rsidR="00893250" w:rsidRPr="00FC57B2" w14:paraId="3E367C70" w14:textId="77777777" w:rsidTr="004B3096">
        <w:trPr>
          <w:trHeight w:val="290"/>
        </w:trPr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9CFC82" w14:textId="77777777" w:rsidR="00893250" w:rsidRPr="00FC57B2" w:rsidRDefault="00893250" w:rsidP="004B3096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8FDEF8" w14:textId="77777777" w:rsidR="00893250" w:rsidRPr="00FC57B2" w:rsidRDefault="00893250" w:rsidP="004B3096">
            <w:pPr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699E79" w14:textId="77777777" w:rsidR="00893250" w:rsidRPr="00FC57B2" w:rsidRDefault="00893250" w:rsidP="004B3096">
            <w:pPr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F13B49" w14:textId="77777777" w:rsidR="00893250" w:rsidRPr="00FC57B2" w:rsidRDefault="00893250" w:rsidP="004B3096">
            <w:pPr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7C2341" w14:textId="77777777" w:rsidR="00893250" w:rsidRPr="00FC57B2" w:rsidRDefault="00893250" w:rsidP="004B3096">
            <w:pPr>
              <w:rPr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161563E" w14:textId="77777777" w:rsidR="00893250" w:rsidRPr="00FC57B2" w:rsidRDefault="00893250" w:rsidP="004B3096">
            <w:pPr>
              <w:rPr>
                <w:sz w:val="22"/>
                <w:szCs w:val="22"/>
              </w:rPr>
            </w:pPr>
          </w:p>
        </w:tc>
      </w:tr>
    </w:tbl>
    <w:p w14:paraId="4B50AE87" w14:textId="77777777" w:rsidR="00893250" w:rsidRPr="00EF43E6" w:rsidRDefault="00893250" w:rsidP="00893250">
      <w:pPr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    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  <w:t xml:space="preserve">                                                                         когда выдан</w:t>
      </w:r>
    </w:p>
    <w:p w14:paraId="714442B6" w14:textId="77777777" w:rsidR="00893250" w:rsidRPr="00EF43E6" w:rsidRDefault="00893250" w:rsidP="00893250">
      <w:pPr>
        <w:tabs>
          <w:tab w:val="left" w:pos="4678"/>
          <w:tab w:val="left" w:pos="10206"/>
        </w:tabs>
        <w:ind w:right="-1"/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проживающий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62C03FDE" w14:textId="77777777" w:rsidR="00893250" w:rsidRPr="00EF43E6" w:rsidRDefault="00893250" w:rsidP="00893250">
      <w:pPr>
        <w:jc w:val="center"/>
        <w:rPr>
          <w:sz w:val="22"/>
          <w:szCs w:val="22"/>
        </w:rPr>
      </w:pPr>
    </w:p>
    <w:p w14:paraId="045F1C51" w14:textId="77777777" w:rsidR="00893250" w:rsidRPr="00EF43E6" w:rsidRDefault="00893250" w:rsidP="00893250">
      <w:pPr>
        <w:tabs>
          <w:tab w:val="left" w:pos="5387"/>
          <w:tab w:val="left" w:pos="10205"/>
        </w:tabs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являясь родителем (законным представителем)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4FCDFBC8" w14:textId="77777777" w:rsidR="00893250" w:rsidRPr="00EF43E6" w:rsidRDefault="00893250" w:rsidP="00893250">
      <w:pPr>
        <w:tabs>
          <w:tab w:val="left" w:pos="10632"/>
        </w:tabs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                                                                                                              Ф.И.О. ребенка</w:t>
      </w:r>
    </w:p>
    <w:p w14:paraId="2C4115E1" w14:textId="77777777" w:rsidR="00893250" w:rsidRPr="00EF43E6" w:rsidRDefault="00893250" w:rsidP="00893250">
      <w:pPr>
        <w:tabs>
          <w:tab w:val="left" w:pos="709"/>
          <w:tab w:val="left" w:pos="2552"/>
          <w:tab w:val="left" w:pos="7513"/>
          <w:tab w:val="left" w:pos="7655"/>
          <w:tab w:val="left" w:pos="8931"/>
          <w:tab w:val="left" w:pos="10206"/>
        </w:tabs>
        <w:spacing w:line="269" w:lineRule="auto"/>
        <w:ind w:right="-71"/>
        <w:rPr>
          <w:sz w:val="22"/>
          <w:szCs w:val="22"/>
        </w:rPr>
      </w:pP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 xml:space="preserve">, паспорт/ свидетельство о рождении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 xml:space="preserve"> 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57F113A1" w14:textId="77777777" w:rsidR="00893250" w:rsidRPr="00EF43E6" w:rsidRDefault="00893250" w:rsidP="00893250">
      <w:pPr>
        <w:tabs>
          <w:tab w:val="left" w:pos="6663"/>
        </w:tabs>
        <w:spacing w:line="20" w:lineRule="atLeast"/>
        <w:ind w:right="198"/>
        <w:rPr>
          <w:sz w:val="22"/>
          <w:szCs w:val="22"/>
        </w:rPr>
      </w:pPr>
      <w:r w:rsidRPr="00EF43E6">
        <w:rPr>
          <w:i/>
          <w:sz w:val="22"/>
          <w:szCs w:val="22"/>
        </w:rPr>
        <w:tab/>
        <w:t xml:space="preserve">серия                 номер  </w:t>
      </w:r>
    </w:p>
    <w:p w14:paraId="568AFED9" w14:textId="77777777" w:rsidR="00893250" w:rsidRPr="00EF43E6" w:rsidRDefault="00893250" w:rsidP="00893250">
      <w:pPr>
        <w:tabs>
          <w:tab w:val="left" w:pos="4253"/>
          <w:tab w:val="center" w:pos="9246"/>
        </w:tabs>
        <w:spacing w:after="5" w:line="240" w:lineRule="atLeast"/>
        <w:rPr>
          <w:sz w:val="22"/>
          <w:szCs w:val="22"/>
        </w:rPr>
      </w:pPr>
      <w:r w:rsidRPr="00EF43E6">
        <w:rPr>
          <w:sz w:val="22"/>
          <w:szCs w:val="22"/>
        </w:rPr>
        <w:t xml:space="preserve">________________________________________________________________ </w:t>
      </w:r>
      <w:r w:rsidRPr="00EF43E6">
        <w:rPr>
          <w:sz w:val="22"/>
          <w:szCs w:val="22"/>
        </w:rPr>
        <w:tab/>
        <w:t xml:space="preserve">___________________ </w:t>
      </w:r>
    </w:p>
    <w:p w14:paraId="2D5FB23C" w14:textId="77777777" w:rsidR="00893250" w:rsidRPr="00EF43E6" w:rsidRDefault="00893250" w:rsidP="00893250">
      <w:pPr>
        <w:tabs>
          <w:tab w:val="center" w:pos="4002"/>
          <w:tab w:val="center" w:pos="9375"/>
        </w:tabs>
        <w:spacing w:line="259" w:lineRule="auto"/>
        <w:rPr>
          <w:sz w:val="22"/>
          <w:szCs w:val="22"/>
        </w:rPr>
      </w:pPr>
      <w:r w:rsidRPr="00EF43E6">
        <w:rPr>
          <w:rFonts w:eastAsia="Calibri"/>
          <w:sz w:val="22"/>
          <w:szCs w:val="22"/>
        </w:rPr>
        <w:tab/>
      </w:r>
      <w:r w:rsidRPr="00EF43E6">
        <w:rPr>
          <w:i/>
          <w:sz w:val="22"/>
          <w:szCs w:val="22"/>
        </w:rPr>
        <w:t xml:space="preserve">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 xml:space="preserve"> </w:t>
      </w:r>
      <w:r w:rsidRPr="00EF43E6">
        <w:rPr>
          <w:i/>
          <w:sz w:val="22"/>
          <w:szCs w:val="22"/>
        </w:rPr>
        <w:tab/>
        <w:t xml:space="preserve">когда выдан </w:t>
      </w:r>
    </w:p>
    <w:p w14:paraId="4B4574BF" w14:textId="77777777" w:rsidR="00893250" w:rsidRPr="00EF43E6" w:rsidRDefault="00893250" w:rsidP="00893250">
      <w:pPr>
        <w:tabs>
          <w:tab w:val="left" w:pos="3969"/>
          <w:tab w:val="left" w:pos="10205"/>
        </w:tabs>
        <w:spacing w:after="161" w:line="259" w:lineRule="auto"/>
        <w:rPr>
          <w:sz w:val="22"/>
          <w:szCs w:val="22"/>
        </w:rPr>
      </w:pPr>
      <w:r w:rsidRPr="00EF43E6">
        <w:rPr>
          <w:sz w:val="22"/>
          <w:szCs w:val="22"/>
        </w:rPr>
        <w:t xml:space="preserve"> проживающего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429CB222" w14:textId="77777777" w:rsidR="00893250" w:rsidRPr="00EF43E6" w:rsidRDefault="00893250" w:rsidP="00893250">
      <w:pPr>
        <w:spacing w:after="5" w:line="269" w:lineRule="auto"/>
        <w:ind w:right="71"/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14:paraId="106A87AA" w14:textId="2393BC45" w:rsidR="00893250" w:rsidRPr="00EF43E6" w:rsidRDefault="00893250" w:rsidP="00190135">
      <w:pPr>
        <w:ind w:left="11" w:right="215" w:hanging="11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даю согласие на обработку моих персональных данных и персональных данных моего МАУДО «Детский автогородок», расположенному по адресу: г. Новосибирск, ул. Дуси Ковальчук, 65А, для участия в </w:t>
      </w:r>
      <w:r w:rsidR="00190135" w:rsidRPr="00190135">
        <w:rPr>
          <w:sz w:val="22"/>
          <w:szCs w:val="22"/>
        </w:rPr>
        <w:t>городском творческом конкурсе «Дорога будущего глазами детей - 202</w:t>
      </w:r>
      <w:r w:rsidR="00A26E07">
        <w:rPr>
          <w:sz w:val="22"/>
          <w:szCs w:val="22"/>
        </w:rPr>
        <w:t>6</w:t>
      </w:r>
      <w:r w:rsidR="00190135" w:rsidRPr="00190135">
        <w:rPr>
          <w:sz w:val="22"/>
          <w:szCs w:val="22"/>
        </w:rPr>
        <w:t>»</w:t>
      </w:r>
      <w:r w:rsidR="00190135">
        <w:rPr>
          <w:sz w:val="22"/>
          <w:szCs w:val="22"/>
        </w:rPr>
        <w:t xml:space="preserve"> </w:t>
      </w:r>
      <w:r w:rsidRPr="00EF43E6">
        <w:rPr>
          <w:sz w:val="22"/>
          <w:szCs w:val="22"/>
        </w:rPr>
        <w:t>в 20</w:t>
      </w:r>
      <w:r w:rsidR="00A26E07">
        <w:rPr>
          <w:sz w:val="22"/>
          <w:szCs w:val="22"/>
        </w:rPr>
        <w:t>26</w:t>
      </w:r>
      <w:r w:rsidRPr="00EF43E6">
        <w:rPr>
          <w:sz w:val="22"/>
          <w:szCs w:val="22"/>
        </w:rPr>
        <w:t xml:space="preserve"> году (далее – </w:t>
      </w:r>
      <w:r w:rsidR="00190135">
        <w:rPr>
          <w:sz w:val="22"/>
          <w:szCs w:val="22"/>
        </w:rPr>
        <w:t>Конкурс</w:t>
      </w:r>
      <w:r w:rsidRPr="00EF43E6">
        <w:rPr>
          <w:sz w:val="22"/>
          <w:szCs w:val="22"/>
        </w:rPr>
        <w:t xml:space="preserve">). </w:t>
      </w:r>
    </w:p>
    <w:p w14:paraId="61E338E8" w14:textId="77777777" w:rsidR="00893250" w:rsidRPr="00EF43E6" w:rsidRDefault="00893250" w:rsidP="00893250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К персональным данным моего ребенка (подопечного) относятся:</w:t>
      </w:r>
    </w:p>
    <w:p w14:paraId="650B064E" w14:textId="70B5A31C" w:rsidR="00893250" w:rsidRPr="00EF43E6" w:rsidRDefault="00893250" w:rsidP="00893250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фамилия, имя, отчество; дата рождения; данные паспорта (свидетельства о рождении); адрес фактического проживания; наименование образовательной организации; контактный номер телефона; результаты участия в </w:t>
      </w:r>
      <w:r w:rsidR="00A26E07">
        <w:rPr>
          <w:sz w:val="22"/>
          <w:szCs w:val="22"/>
        </w:rPr>
        <w:t>Конкурсе</w:t>
      </w:r>
      <w:r w:rsidRPr="00EF43E6">
        <w:rPr>
          <w:sz w:val="22"/>
          <w:szCs w:val="22"/>
        </w:rPr>
        <w:t xml:space="preserve"> (в том числе фотографии).</w:t>
      </w:r>
    </w:p>
    <w:p w14:paraId="72FDB8FF" w14:textId="77777777" w:rsidR="00893250" w:rsidRPr="00EF43E6" w:rsidRDefault="00893250" w:rsidP="00893250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К моим персональным данным относятся:</w:t>
      </w:r>
    </w:p>
    <w:p w14:paraId="0AAF069A" w14:textId="77777777" w:rsidR="00893250" w:rsidRPr="00EF43E6" w:rsidRDefault="00893250" w:rsidP="00893250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фамилия, имя, отчество; данные паспорта; адрес фактического проживания; контактный номер телефона.</w:t>
      </w:r>
    </w:p>
    <w:p w14:paraId="779CEE13" w14:textId="77777777" w:rsidR="00893250" w:rsidRPr="00EF43E6" w:rsidRDefault="00893250" w:rsidP="00893250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Согласие предоставляется на осуществление любых действий в отношении персональных данных моего ребенка (подопечного),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а также осуществление любых иных действий с учетом федерального законодательства.</w:t>
      </w:r>
    </w:p>
    <w:p w14:paraId="5A664E94" w14:textId="77777777" w:rsidR="00893250" w:rsidRPr="00EF43E6" w:rsidRDefault="00893250" w:rsidP="00893250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согласен(на),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21E17163" w14:textId="2615016F" w:rsidR="00893250" w:rsidRPr="00EF43E6" w:rsidRDefault="00893250" w:rsidP="00893250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Я согласен(на), что следующие сведения о моем ребенке (подопечном): фамилия, имя, отчество; дата рождения; данные паспорта (свидетельства о рождении); наименование образовательной организации; контактный номер телефона; результаты участия в </w:t>
      </w:r>
      <w:r w:rsidR="00190135">
        <w:rPr>
          <w:sz w:val="22"/>
          <w:szCs w:val="22"/>
        </w:rPr>
        <w:t>Конкурсе</w:t>
      </w:r>
      <w:r w:rsidRPr="00EF43E6">
        <w:rPr>
          <w:sz w:val="22"/>
          <w:szCs w:val="22"/>
        </w:rPr>
        <w:t xml:space="preserve"> (в том числе фотографии) используются в целях предоставления отчетных форм, предусмотренных нормативными документами государственных органов исполнительной власти в сфере образования; бухгалтерского учета; уточнения информации (в случае необходимости), оформления дипломов (грамот).</w:t>
      </w:r>
    </w:p>
    <w:p w14:paraId="60C7B2D6" w14:textId="77777777" w:rsidR="00893250" w:rsidRPr="00EF43E6" w:rsidRDefault="00893250" w:rsidP="00893250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уведомлен(а) о своем праве отозвать настоящее согласие в любое время по моему письменному заявлению.</w:t>
      </w:r>
    </w:p>
    <w:p w14:paraId="6824ADB5" w14:textId="77777777" w:rsidR="00893250" w:rsidRPr="00EF43E6" w:rsidRDefault="00893250" w:rsidP="00893250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14:paraId="6228DD28" w14:textId="77777777" w:rsidR="00893250" w:rsidRPr="00EF43E6" w:rsidRDefault="00893250" w:rsidP="00893250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Срок действия настоящего согласия: в течение одного года со дня подписания. </w:t>
      </w:r>
    </w:p>
    <w:p w14:paraId="30F42E0E" w14:textId="77777777" w:rsidR="00A26E07" w:rsidRDefault="00A26E07" w:rsidP="00893250">
      <w:pPr>
        <w:ind w:right="-1"/>
        <w:jc w:val="both"/>
        <w:rPr>
          <w:sz w:val="22"/>
          <w:szCs w:val="22"/>
        </w:rPr>
      </w:pPr>
    </w:p>
    <w:p w14:paraId="5F8C70CD" w14:textId="033F5D8A" w:rsidR="00893250" w:rsidRPr="00EF43E6" w:rsidRDefault="00893250" w:rsidP="00893250">
      <w:pPr>
        <w:ind w:right="-1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«____</w:t>
      </w:r>
      <w:proofErr w:type="gramStart"/>
      <w:r w:rsidRPr="00EF43E6">
        <w:rPr>
          <w:sz w:val="22"/>
          <w:szCs w:val="22"/>
        </w:rPr>
        <w:t>_»  _</w:t>
      </w:r>
      <w:proofErr w:type="gramEnd"/>
      <w:r w:rsidRPr="00EF43E6">
        <w:rPr>
          <w:sz w:val="22"/>
          <w:szCs w:val="22"/>
        </w:rPr>
        <w:t>_________________________ 202</w:t>
      </w:r>
      <w:r w:rsidR="00A26E07"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 </w:t>
      </w:r>
    </w:p>
    <w:p w14:paraId="0A8F7D4B" w14:textId="77777777" w:rsidR="00C62444" w:rsidRDefault="00C62444" w:rsidP="00893250">
      <w:pPr>
        <w:ind w:right="-1"/>
        <w:jc w:val="both"/>
        <w:rPr>
          <w:sz w:val="22"/>
          <w:szCs w:val="22"/>
        </w:rPr>
      </w:pPr>
    </w:p>
    <w:p w14:paraId="35FA03D2" w14:textId="4D921534" w:rsidR="00893250" w:rsidRPr="00EF43E6" w:rsidRDefault="00893250" w:rsidP="00893250">
      <w:pPr>
        <w:ind w:right="-1"/>
        <w:jc w:val="both"/>
        <w:rPr>
          <w:sz w:val="22"/>
          <w:szCs w:val="22"/>
        </w:rPr>
      </w:pPr>
      <w:r w:rsidRPr="00EF43E6"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150EDA1B" wp14:editId="28CFF90C">
                <wp:extent cx="6503670" cy="6350"/>
                <wp:effectExtent l="0" t="0" r="0" b="0"/>
                <wp:docPr id="22881" name="Группа 22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3670" cy="6350"/>
                          <a:chOff x="0" y="0"/>
                          <a:chExt cx="6503874" cy="6097"/>
                        </a:xfrm>
                      </wpg:grpSpPr>
                      <wps:wsp>
                        <wps:cNvPr id="28097" name="Shape 28097"/>
                        <wps:cNvSpPr/>
                        <wps:spPr>
                          <a:xfrm>
                            <a:off x="0" y="0"/>
                            <a:ext cx="21464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427" h="9144">
                                <a:moveTo>
                                  <a:pt x="0" y="0"/>
                                </a:moveTo>
                                <a:lnTo>
                                  <a:pt x="2146427" y="0"/>
                                </a:lnTo>
                                <a:lnTo>
                                  <a:pt x="21464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098" name="Shape 28098"/>
                        <wps:cNvSpPr/>
                        <wps:spPr>
                          <a:xfrm>
                            <a:off x="2448509" y="0"/>
                            <a:ext cx="40553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5364" h="9144">
                                <a:moveTo>
                                  <a:pt x="0" y="0"/>
                                </a:moveTo>
                                <a:lnTo>
                                  <a:pt x="4055364" y="0"/>
                                </a:lnTo>
                                <a:lnTo>
                                  <a:pt x="40553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7C14E0" id="Группа 22881" o:spid="_x0000_s1026" style="width:512.1pt;height:.5pt;mso-position-horizontal-relative:char;mso-position-vertical-relative:line" coordsize="6503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">
                <v:shape id="Shape 28097" o:spid="_x0000_s1027" style="position:absolute;width:21464;height:91;visibility:visible;mso-wrap-style:square;v-text-anchor:top" coordsize="214642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" path="m,l2146427,r,9144l,9144,,e" fillcolor="black" stroked="f" strokeweight="0">
                  <v:stroke miterlimit="83231f" joinstyle="miter"/>
                  <v:path arrowok="t" textboxrect="0,0,2146427,9144"/>
                </v:shape>
                <v:shape id="Shape 28098" o:spid="_x0000_s1028" style="position:absolute;left:24485;width:40553;height:91;visibility:visible;mso-wrap-style:square;v-text-anchor:top" coordsize="40553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" path="m,l4055364,r,9144l,9144,,e" fillcolor="black" stroked="f" strokeweight="0">
                  <v:stroke miterlimit="83231f" joinstyle="miter"/>
                  <v:path arrowok="t" textboxrect="0,0,4055364,9144"/>
                </v:shape>
                <w10:anchorlock/>
              </v:group>
            </w:pict>
          </mc:Fallback>
        </mc:AlternateContent>
      </w:r>
    </w:p>
    <w:p w14:paraId="642E08F7" w14:textId="0039B6C8" w:rsidR="00893250" w:rsidRDefault="00893250" w:rsidP="00893250">
      <w:pPr>
        <w:tabs>
          <w:tab w:val="center" w:pos="1939"/>
          <w:tab w:val="center" w:pos="3871"/>
          <w:tab w:val="center" w:pos="7298"/>
        </w:tabs>
        <w:rPr>
          <w:sz w:val="22"/>
          <w:szCs w:val="22"/>
        </w:rPr>
      </w:pPr>
      <w:r w:rsidRPr="00EF43E6">
        <w:rPr>
          <w:sz w:val="22"/>
          <w:szCs w:val="22"/>
        </w:rPr>
        <w:t xml:space="preserve">(подпись лица, давшего согласие) </w:t>
      </w:r>
      <w:r w:rsidRPr="00EF43E6">
        <w:rPr>
          <w:sz w:val="22"/>
          <w:szCs w:val="22"/>
        </w:rPr>
        <w:tab/>
        <w:t xml:space="preserve"> </w:t>
      </w:r>
      <w:r w:rsidRPr="00EF43E6">
        <w:rPr>
          <w:sz w:val="22"/>
          <w:szCs w:val="22"/>
        </w:rPr>
        <w:tab/>
        <w:t xml:space="preserve">(расшифровка подписи)  </w:t>
      </w:r>
      <w:r>
        <w:rPr>
          <w:sz w:val="22"/>
          <w:szCs w:val="22"/>
        </w:rPr>
        <w:br w:type="page"/>
      </w:r>
    </w:p>
    <w:p w14:paraId="63327BBA" w14:textId="06648825" w:rsidR="00893250" w:rsidRPr="00DF1125" w:rsidRDefault="00893250" w:rsidP="00C62444">
      <w:pPr>
        <w:overflowPunct/>
        <w:adjustRightInd/>
        <w:ind w:left="6237"/>
        <w:textAlignment w:val="auto"/>
        <w:rPr>
          <w:sz w:val="28"/>
          <w:szCs w:val="28"/>
        </w:rPr>
      </w:pPr>
      <w:bookmarkStart w:id="0" w:name="_Hlk239768449"/>
      <w:r w:rsidRPr="00DF1125">
        <w:rPr>
          <w:sz w:val="28"/>
          <w:szCs w:val="28"/>
        </w:rPr>
        <w:t xml:space="preserve">Приложение </w:t>
      </w:r>
      <w:r w:rsidR="00723617">
        <w:rPr>
          <w:sz w:val="28"/>
          <w:szCs w:val="28"/>
        </w:rPr>
        <w:t>3</w:t>
      </w:r>
    </w:p>
    <w:p w14:paraId="22C1882E" w14:textId="192680B6" w:rsidR="00893250" w:rsidRDefault="00893250" w:rsidP="00C62444">
      <w:pPr>
        <w:ind w:left="6237"/>
        <w:rPr>
          <w:sz w:val="28"/>
          <w:szCs w:val="28"/>
        </w:rPr>
      </w:pPr>
      <w:r w:rsidRPr="00DF1125">
        <w:rPr>
          <w:sz w:val="28"/>
          <w:szCs w:val="28"/>
        </w:rPr>
        <w:t>к положению о конкурс</w:t>
      </w:r>
      <w:r>
        <w:rPr>
          <w:sz w:val="28"/>
          <w:szCs w:val="28"/>
        </w:rPr>
        <w:t>е</w:t>
      </w:r>
      <w:r w:rsidRPr="00DF1125">
        <w:rPr>
          <w:sz w:val="28"/>
          <w:szCs w:val="28"/>
        </w:rPr>
        <w:t xml:space="preserve"> </w:t>
      </w:r>
    </w:p>
    <w:bookmarkEnd w:id="0"/>
    <w:p w14:paraId="4125D393" w14:textId="77777777" w:rsidR="00893250" w:rsidRDefault="00893250" w:rsidP="00893250">
      <w:pPr>
        <w:spacing w:line="259" w:lineRule="auto"/>
        <w:ind w:right="217"/>
        <w:jc w:val="center"/>
        <w:rPr>
          <w:b/>
          <w:sz w:val="22"/>
          <w:szCs w:val="22"/>
        </w:rPr>
      </w:pPr>
    </w:p>
    <w:p w14:paraId="44161382" w14:textId="551ACD10" w:rsidR="00893250" w:rsidRPr="009E642D" w:rsidRDefault="00893250" w:rsidP="00893250">
      <w:pPr>
        <w:spacing w:line="259" w:lineRule="auto"/>
        <w:ind w:right="217"/>
        <w:jc w:val="center"/>
        <w:rPr>
          <w:sz w:val="22"/>
          <w:szCs w:val="22"/>
        </w:rPr>
      </w:pPr>
      <w:r w:rsidRPr="009E642D">
        <w:rPr>
          <w:b/>
          <w:sz w:val="22"/>
          <w:szCs w:val="22"/>
        </w:rPr>
        <w:t xml:space="preserve">Согласие на обработку персональных данных, </w:t>
      </w:r>
    </w:p>
    <w:p w14:paraId="1DF74702" w14:textId="77777777" w:rsidR="00893250" w:rsidRPr="009E642D" w:rsidRDefault="00893250" w:rsidP="00893250">
      <w:pPr>
        <w:spacing w:line="259" w:lineRule="auto"/>
        <w:ind w:right="210"/>
        <w:jc w:val="center"/>
        <w:rPr>
          <w:sz w:val="22"/>
          <w:szCs w:val="22"/>
        </w:rPr>
      </w:pPr>
      <w:r w:rsidRPr="009E642D">
        <w:rPr>
          <w:b/>
          <w:sz w:val="22"/>
          <w:szCs w:val="22"/>
        </w:rPr>
        <w:t xml:space="preserve">разрешенных субъектом персональных данных для распространения </w:t>
      </w:r>
      <w:r>
        <w:rPr>
          <w:b/>
          <w:sz w:val="22"/>
          <w:szCs w:val="22"/>
        </w:rPr>
        <w:t>(для детей)</w:t>
      </w:r>
    </w:p>
    <w:p w14:paraId="326BD6F8" w14:textId="77777777" w:rsidR="00893250" w:rsidRPr="009E642D" w:rsidRDefault="00893250" w:rsidP="00893250">
      <w:pPr>
        <w:spacing w:after="49" w:line="259" w:lineRule="auto"/>
        <w:rPr>
          <w:sz w:val="22"/>
          <w:szCs w:val="22"/>
        </w:rPr>
      </w:pPr>
      <w:r w:rsidRPr="009E642D">
        <w:rPr>
          <w:sz w:val="22"/>
          <w:szCs w:val="22"/>
        </w:rPr>
        <w:t xml:space="preserve"> 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6265"/>
        <w:gridCol w:w="998"/>
        <w:gridCol w:w="1058"/>
        <w:gridCol w:w="1509"/>
      </w:tblGrid>
      <w:tr w:rsidR="00893250" w:rsidRPr="00FC57B2" w14:paraId="31D058B9" w14:textId="77777777" w:rsidTr="004B3096">
        <w:trPr>
          <w:trHeight w:val="30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22A741" w14:textId="77777777" w:rsidR="00893250" w:rsidRPr="00FC57B2" w:rsidRDefault="00893250" w:rsidP="004B3096">
            <w:pPr>
              <w:pStyle w:val="ConsPlusNormal"/>
              <w:tabs>
                <w:tab w:val="left" w:pos="765"/>
              </w:tabs>
              <w:overflowPunct w:val="0"/>
              <w:adjustRightInd w:val="0"/>
              <w:ind w:right="33"/>
              <w:jc w:val="right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Я,</w:t>
            </w:r>
          </w:p>
        </w:tc>
        <w:tc>
          <w:tcPr>
            <w:tcW w:w="62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2776D89" w14:textId="77777777" w:rsidR="00893250" w:rsidRPr="00FC57B2" w:rsidRDefault="00893250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B20399" w14:textId="77777777" w:rsidR="00893250" w:rsidRPr="00FC57B2" w:rsidRDefault="00893250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паспорт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40F4D4" w14:textId="77777777" w:rsidR="00893250" w:rsidRPr="00FC57B2" w:rsidRDefault="00893250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FD2063" w14:textId="77777777" w:rsidR="00893250" w:rsidRPr="00FC57B2" w:rsidRDefault="00893250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20E8741F" w14:textId="77777777" w:rsidR="00893250" w:rsidRPr="00EF43E6" w:rsidRDefault="00893250" w:rsidP="00893250">
      <w:pPr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Ф.И.О. родителя (законного </w:t>
      </w:r>
      <w:proofErr w:type="gramStart"/>
      <w:r w:rsidRPr="00EF43E6">
        <w:rPr>
          <w:i/>
          <w:sz w:val="22"/>
          <w:szCs w:val="22"/>
        </w:rPr>
        <w:t xml:space="preserve">представителя)   </w:t>
      </w:r>
      <w:proofErr w:type="gramEnd"/>
      <w:r w:rsidRPr="00EF43E6">
        <w:rPr>
          <w:i/>
          <w:sz w:val="22"/>
          <w:szCs w:val="22"/>
        </w:rPr>
        <w:t xml:space="preserve">                                                                 серия              номер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2317"/>
        <w:gridCol w:w="276"/>
        <w:gridCol w:w="3551"/>
        <w:gridCol w:w="411"/>
        <w:gridCol w:w="2693"/>
      </w:tblGrid>
      <w:tr w:rsidR="00893250" w:rsidRPr="00FC57B2" w14:paraId="092F96ED" w14:textId="77777777" w:rsidTr="004B3096">
        <w:trPr>
          <w:trHeight w:val="3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BB849C" w14:textId="77777777" w:rsidR="00893250" w:rsidRPr="00FC57B2" w:rsidRDefault="00893250" w:rsidP="004B3096">
            <w:pPr>
              <w:rPr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DB02C2" w14:textId="77777777" w:rsidR="00893250" w:rsidRPr="00FC57B2" w:rsidRDefault="00893250" w:rsidP="004B3096">
            <w:pPr>
              <w:rPr>
                <w:sz w:val="22"/>
                <w:szCs w:val="2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0574C9" w14:textId="77777777" w:rsidR="00893250" w:rsidRPr="00FC57B2" w:rsidRDefault="00893250" w:rsidP="004B3096">
            <w:pPr>
              <w:rPr>
                <w:sz w:val="22"/>
                <w:szCs w:val="22"/>
              </w:rPr>
            </w:pP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5E3895" w14:textId="77777777" w:rsidR="00893250" w:rsidRPr="00FC57B2" w:rsidRDefault="00893250" w:rsidP="004B3096">
            <w:pPr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AD85BF" w14:textId="77777777" w:rsidR="00893250" w:rsidRPr="00FC57B2" w:rsidRDefault="00893250" w:rsidP="004B3096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1F0AD28" w14:textId="77777777" w:rsidR="00893250" w:rsidRPr="00FC57B2" w:rsidRDefault="00893250" w:rsidP="004B3096">
            <w:pPr>
              <w:rPr>
                <w:sz w:val="22"/>
                <w:szCs w:val="22"/>
              </w:rPr>
            </w:pPr>
          </w:p>
        </w:tc>
      </w:tr>
    </w:tbl>
    <w:p w14:paraId="01BDA8D8" w14:textId="77777777" w:rsidR="00893250" w:rsidRPr="00EF43E6" w:rsidRDefault="00893250" w:rsidP="00893250">
      <w:pPr>
        <w:tabs>
          <w:tab w:val="left" w:pos="567"/>
        </w:tabs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</w:t>
      </w:r>
      <w:r w:rsidRPr="00EF43E6">
        <w:rPr>
          <w:i/>
          <w:sz w:val="22"/>
          <w:szCs w:val="22"/>
        </w:rPr>
        <w:tab/>
        <w:t xml:space="preserve">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  <w:t xml:space="preserve">                                                                         когда выдан</w:t>
      </w:r>
    </w:p>
    <w:p w14:paraId="6403070D" w14:textId="77777777" w:rsidR="00893250" w:rsidRPr="00EF43E6" w:rsidRDefault="00893250" w:rsidP="00893250">
      <w:pPr>
        <w:tabs>
          <w:tab w:val="left" w:pos="5103"/>
          <w:tab w:val="left" w:pos="10206"/>
        </w:tabs>
        <w:ind w:right="-1"/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проживающий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63326F31" w14:textId="77777777" w:rsidR="00893250" w:rsidRPr="00EF43E6" w:rsidRDefault="00893250" w:rsidP="00893250">
      <w:pPr>
        <w:tabs>
          <w:tab w:val="left" w:pos="4253"/>
        </w:tabs>
        <w:jc w:val="center"/>
        <w:rPr>
          <w:sz w:val="22"/>
          <w:szCs w:val="22"/>
        </w:rPr>
      </w:pPr>
    </w:p>
    <w:p w14:paraId="20E0A336" w14:textId="77777777" w:rsidR="00893250" w:rsidRPr="00EF43E6" w:rsidRDefault="00893250" w:rsidP="00893250">
      <w:pPr>
        <w:tabs>
          <w:tab w:val="left" w:pos="5387"/>
          <w:tab w:val="left" w:pos="10205"/>
        </w:tabs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являясь родителем (законным представителем)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64E2247C" w14:textId="77777777" w:rsidR="00893250" w:rsidRPr="00EF43E6" w:rsidRDefault="00893250" w:rsidP="00893250">
      <w:pPr>
        <w:tabs>
          <w:tab w:val="left" w:pos="10632"/>
        </w:tabs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                                                                                                              Ф.И.О. ребенка</w:t>
      </w:r>
    </w:p>
    <w:p w14:paraId="529E8907" w14:textId="77777777" w:rsidR="00893250" w:rsidRPr="00EF43E6" w:rsidRDefault="00893250" w:rsidP="00893250">
      <w:pPr>
        <w:tabs>
          <w:tab w:val="left" w:pos="1560"/>
          <w:tab w:val="left" w:pos="1701"/>
          <w:tab w:val="left" w:pos="5812"/>
          <w:tab w:val="left" w:pos="6521"/>
          <w:tab w:val="left" w:pos="8789"/>
          <w:tab w:val="left" w:pos="10206"/>
        </w:tabs>
        <w:spacing w:line="269" w:lineRule="auto"/>
        <w:ind w:right="-71"/>
        <w:rPr>
          <w:sz w:val="22"/>
          <w:szCs w:val="22"/>
        </w:rPr>
      </w:pP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 xml:space="preserve">, паспорт/ свидетельство о рождении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 xml:space="preserve"> 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26FBC589" w14:textId="77777777" w:rsidR="00893250" w:rsidRPr="00EF43E6" w:rsidRDefault="00893250" w:rsidP="00893250">
      <w:pPr>
        <w:tabs>
          <w:tab w:val="left" w:pos="5670"/>
        </w:tabs>
        <w:spacing w:line="20" w:lineRule="atLeast"/>
        <w:ind w:right="198"/>
        <w:rPr>
          <w:sz w:val="22"/>
          <w:szCs w:val="22"/>
        </w:rPr>
      </w:pPr>
      <w:r w:rsidRPr="00EF43E6">
        <w:rPr>
          <w:i/>
          <w:sz w:val="22"/>
          <w:szCs w:val="22"/>
        </w:rPr>
        <w:tab/>
        <w:t xml:space="preserve">серия                 номер  </w:t>
      </w:r>
    </w:p>
    <w:p w14:paraId="23D5D324" w14:textId="77777777" w:rsidR="00893250" w:rsidRPr="00EF43E6" w:rsidRDefault="00893250" w:rsidP="00893250">
      <w:pPr>
        <w:tabs>
          <w:tab w:val="center" w:pos="9246"/>
        </w:tabs>
        <w:spacing w:after="5" w:line="240" w:lineRule="atLeast"/>
        <w:rPr>
          <w:sz w:val="22"/>
          <w:szCs w:val="22"/>
        </w:rPr>
      </w:pPr>
      <w:r w:rsidRPr="00EF43E6">
        <w:rPr>
          <w:sz w:val="22"/>
          <w:szCs w:val="22"/>
        </w:rPr>
        <w:t xml:space="preserve">________________________________________________________________ </w:t>
      </w:r>
      <w:r w:rsidRPr="00EF43E6">
        <w:rPr>
          <w:sz w:val="22"/>
          <w:szCs w:val="22"/>
        </w:rPr>
        <w:tab/>
        <w:t xml:space="preserve">___________________ </w:t>
      </w:r>
    </w:p>
    <w:p w14:paraId="5D11D2A9" w14:textId="77777777" w:rsidR="00893250" w:rsidRPr="00EF43E6" w:rsidRDefault="00893250" w:rsidP="00893250">
      <w:pPr>
        <w:tabs>
          <w:tab w:val="center" w:pos="4002"/>
          <w:tab w:val="center" w:pos="9375"/>
        </w:tabs>
        <w:spacing w:line="259" w:lineRule="auto"/>
        <w:rPr>
          <w:sz w:val="22"/>
          <w:szCs w:val="22"/>
        </w:rPr>
      </w:pPr>
      <w:r w:rsidRPr="00EF43E6">
        <w:rPr>
          <w:rFonts w:eastAsia="Calibri"/>
          <w:sz w:val="22"/>
          <w:szCs w:val="22"/>
        </w:rPr>
        <w:tab/>
      </w:r>
      <w:r w:rsidRPr="00EF43E6">
        <w:rPr>
          <w:i/>
          <w:sz w:val="22"/>
          <w:szCs w:val="22"/>
        </w:rPr>
        <w:t xml:space="preserve">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 xml:space="preserve"> </w:t>
      </w:r>
      <w:r w:rsidRPr="00EF43E6">
        <w:rPr>
          <w:i/>
          <w:sz w:val="22"/>
          <w:szCs w:val="22"/>
        </w:rPr>
        <w:tab/>
        <w:t xml:space="preserve">когда выдан </w:t>
      </w:r>
    </w:p>
    <w:p w14:paraId="0FCB7B48" w14:textId="77777777" w:rsidR="00893250" w:rsidRPr="00EF43E6" w:rsidRDefault="00893250" w:rsidP="00893250">
      <w:pPr>
        <w:tabs>
          <w:tab w:val="left" w:pos="4111"/>
          <w:tab w:val="left" w:pos="10205"/>
        </w:tabs>
        <w:spacing w:after="161" w:line="259" w:lineRule="auto"/>
        <w:rPr>
          <w:sz w:val="22"/>
          <w:szCs w:val="22"/>
        </w:rPr>
      </w:pPr>
      <w:r w:rsidRPr="00EF43E6">
        <w:rPr>
          <w:sz w:val="22"/>
          <w:szCs w:val="22"/>
        </w:rPr>
        <w:t xml:space="preserve">проживающего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0C45437D" w14:textId="77777777" w:rsidR="00893250" w:rsidRPr="00EF43E6" w:rsidRDefault="00893250" w:rsidP="00893250">
      <w:pPr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14:paraId="583ACD14" w14:textId="51CBD8D8" w:rsidR="00893250" w:rsidRPr="00EF43E6" w:rsidRDefault="00893250" w:rsidP="00893250">
      <w:pPr>
        <w:ind w:right="-1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руководствуясь </w:t>
      </w:r>
      <w:hyperlink r:id="rId6">
        <w:r w:rsidRPr="00EF43E6">
          <w:rPr>
            <w:sz w:val="22"/>
            <w:szCs w:val="22"/>
          </w:rPr>
          <w:t>ст. 10.1</w:t>
        </w:r>
      </w:hyperlink>
      <w:hyperlink r:id="rId7">
        <w:r w:rsidRPr="00EF43E6">
          <w:rPr>
            <w:sz w:val="22"/>
            <w:szCs w:val="22"/>
          </w:rPr>
          <w:t xml:space="preserve"> </w:t>
        </w:r>
      </w:hyperlink>
      <w:r w:rsidRPr="00EF43E6">
        <w:rPr>
          <w:sz w:val="22"/>
          <w:szCs w:val="22"/>
        </w:rPr>
        <w:t>Федерального закона от 27.07.2006 N 152-ФЗ "О персональных данных", заявляю о согласии на распространение подлежащих обработке моих персональных данных и персональных данных моего несовершеннолетнего ребенка оператором – МАУДО «Детский автогородок»</w:t>
      </w:r>
      <w:r w:rsidRPr="00EF43E6">
        <w:rPr>
          <w:color w:val="000000"/>
          <w:sz w:val="22"/>
          <w:szCs w:val="22"/>
        </w:rPr>
        <w:t xml:space="preserve">, </w:t>
      </w:r>
      <w:r w:rsidRPr="00EF43E6">
        <w:rPr>
          <w:sz w:val="22"/>
          <w:szCs w:val="22"/>
        </w:rPr>
        <w:t xml:space="preserve">с целью участия в </w:t>
      </w:r>
      <w:r w:rsidR="00C62444" w:rsidRPr="00190135">
        <w:rPr>
          <w:sz w:val="22"/>
          <w:szCs w:val="22"/>
        </w:rPr>
        <w:t>городском творческом конкурсе «Дорога будущего глазами детей - 202</w:t>
      </w:r>
      <w:r w:rsidR="00A26E07">
        <w:rPr>
          <w:sz w:val="22"/>
          <w:szCs w:val="22"/>
        </w:rPr>
        <w:t>6</w:t>
      </w:r>
      <w:r w:rsidR="00C62444" w:rsidRPr="00190135">
        <w:rPr>
          <w:sz w:val="22"/>
          <w:szCs w:val="22"/>
        </w:rPr>
        <w:t>»</w:t>
      </w:r>
      <w:r w:rsidR="00C62444">
        <w:rPr>
          <w:sz w:val="22"/>
          <w:szCs w:val="22"/>
        </w:rPr>
        <w:t xml:space="preserve"> </w:t>
      </w:r>
      <w:r w:rsidRPr="00EF43E6">
        <w:rPr>
          <w:sz w:val="22"/>
          <w:szCs w:val="22"/>
        </w:rPr>
        <w:t xml:space="preserve"> в следующем порядке: </w:t>
      </w:r>
    </w:p>
    <w:tbl>
      <w:tblPr>
        <w:tblW w:w="10420" w:type="dxa"/>
        <w:tblInd w:w="5" w:type="dxa"/>
        <w:tblCellMar>
          <w:top w:w="5" w:type="dxa"/>
          <w:left w:w="110" w:type="dxa"/>
          <w:right w:w="95" w:type="dxa"/>
        </w:tblCellMar>
        <w:tblLook w:val="04A0" w:firstRow="1" w:lastRow="0" w:firstColumn="1" w:lastColumn="0" w:noHBand="0" w:noVBand="1"/>
      </w:tblPr>
      <w:tblGrid>
        <w:gridCol w:w="2359"/>
        <w:gridCol w:w="4869"/>
        <w:gridCol w:w="1944"/>
        <w:gridCol w:w="1248"/>
      </w:tblGrid>
      <w:tr w:rsidR="00893250" w:rsidRPr="00FC57B2" w14:paraId="7EBAF33F" w14:textId="77777777" w:rsidTr="004B3096">
        <w:trPr>
          <w:trHeight w:val="7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A5AB8" w14:textId="77777777" w:rsidR="00893250" w:rsidRPr="00FC57B2" w:rsidRDefault="00893250" w:rsidP="004B3096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Категория персональных данных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7389B" w14:textId="77777777" w:rsidR="00893250" w:rsidRPr="00FC57B2" w:rsidRDefault="00893250" w:rsidP="004B3096">
            <w:pPr>
              <w:spacing w:line="259" w:lineRule="auto"/>
              <w:ind w:right="1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Перечень персональных данных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3847F" w14:textId="77777777" w:rsidR="00893250" w:rsidRPr="00FC57B2" w:rsidRDefault="00893250" w:rsidP="004B3096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Разрешения к распространению (да/нет)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EF572" w14:textId="77777777" w:rsidR="00893250" w:rsidRPr="00FC57B2" w:rsidRDefault="00893250" w:rsidP="004B3096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Условия и запреты </w:t>
            </w:r>
          </w:p>
        </w:tc>
      </w:tr>
      <w:tr w:rsidR="00893250" w:rsidRPr="00FC57B2" w14:paraId="1C9D31EC" w14:textId="77777777" w:rsidTr="004B3096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2BA1C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Персональные данные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AB8B0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Фамилия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BFCB8" w14:textId="77777777" w:rsidR="00893250" w:rsidRPr="00FC57B2" w:rsidRDefault="00893250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B154D" w14:textId="77777777" w:rsidR="00893250" w:rsidRPr="00FC57B2" w:rsidRDefault="00893250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893250" w:rsidRPr="00FC57B2" w14:paraId="06BC56C4" w14:textId="77777777" w:rsidTr="004B3096">
        <w:trPr>
          <w:trHeight w:val="25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0E374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2C63D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Имя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BD79E" w14:textId="77777777" w:rsidR="00893250" w:rsidRPr="00FC57B2" w:rsidRDefault="00893250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BB0D9" w14:textId="77777777" w:rsidR="00893250" w:rsidRPr="00FC57B2" w:rsidRDefault="00893250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893250" w:rsidRPr="00FC57B2" w14:paraId="16F5CC6F" w14:textId="77777777" w:rsidTr="004B3096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96031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BFA1D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Отчество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6FADC" w14:textId="77777777" w:rsidR="00893250" w:rsidRPr="00FC57B2" w:rsidRDefault="00893250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2AFF9" w14:textId="77777777" w:rsidR="00893250" w:rsidRPr="00FC57B2" w:rsidRDefault="00893250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893250" w:rsidRPr="00FC57B2" w14:paraId="32D9A6D6" w14:textId="77777777" w:rsidTr="004B3096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0843B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DB756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Образовательная организация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F00EF" w14:textId="77777777" w:rsidR="00893250" w:rsidRPr="00FC57B2" w:rsidRDefault="00893250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AE7B" w14:textId="77777777" w:rsidR="00893250" w:rsidRPr="00FC57B2" w:rsidRDefault="00893250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893250" w:rsidRPr="00FC57B2" w14:paraId="5C3DF218" w14:textId="77777777" w:rsidTr="004B3096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226D9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93B23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Результаты участия в конкурсе-фестивале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E5B33" w14:textId="77777777" w:rsidR="00893250" w:rsidRPr="00FC57B2" w:rsidRDefault="00893250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D70D2" w14:textId="77777777" w:rsidR="00893250" w:rsidRPr="00FC57B2" w:rsidRDefault="00893250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893250" w:rsidRPr="00FC57B2" w14:paraId="1A463B94" w14:textId="77777777" w:rsidTr="004B3096">
        <w:trPr>
          <w:trHeight w:val="50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D5956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Биометрические персональные данные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9112F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Фотографическое изображение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502DB" w14:textId="77777777" w:rsidR="00893250" w:rsidRPr="00FC57B2" w:rsidRDefault="00893250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B49AD" w14:textId="77777777" w:rsidR="00893250" w:rsidRPr="00FC57B2" w:rsidRDefault="00893250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 </w:t>
            </w:r>
          </w:p>
        </w:tc>
      </w:tr>
    </w:tbl>
    <w:p w14:paraId="13686C6B" w14:textId="77777777" w:rsidR="00893250" w:rsidRPr="00EF43E6" w:rsidRDefault="00893250" w:rsidP="00893250">
      <w:pPr>
        <w:spacing w:line="268" w:lineRule="auto"/>
        <w:ind w:left="-15" w:right="-1" w:firstLine="543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W w:w="10405" w:type="dxa"/>
        <w:tblInd w:w="5" w:type="dxa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4026"/>
        <w:gridCol w:w="6379"/>
      </w:tblGrid>
      <w:tr w:rsidR="00893250" w:rsidRPr="00FC57B2" w14:paraId="1917090E" w14:textId="77777777" w:rsidTr="004B3096">
        <w:trPr>
          <w:trHeight w:val="446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3FB92" w14:textId="77777777" w:rsidR="00893250" w:rsidRPr="00FC57B2" w:rsidRDefault="00893250" w:rsidP="004B3096">
            <w:pPr>
              <w:spacing w:line="259" w:lineRule="auto"/>
              <w:ind w:left="45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Информационный ресурс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6DA72" w14:textId="77777777" w:rsidR="00893250" w:rsidRPr="00FC57B2" w:rsidRDefault="00893250" w:rsidP="004B3096">
            <w:pPr>
              <w:spacing w:line="259" w:lineRule="auto"/>
              <w:ind w:left="52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Действия с персональными данными </w:t>
            </w:r>
          </w:p>
        </w:tc>
      </w:tr>
      <w:tr w:rsidR="00893250" w:rsidRPr="00FC57B2" w14:paraId="30E57861" w14:textId="77777777" w:rsidTr="004B3096">
        <w:trPr>
          <w:trHeight w:val="270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3160F" w14:textId="77777777" w:rsidR="00893250" w:rsidRPr="00FC57B2" w:rsidRDefault="006C1103" w:rsidP="004B3096">
            <w:pPr>
              <w:spacing w:line="259" w:lineRule="auto"/>
              <w:rPr>
                <w:sz w:val="22"/>
                <w:szCs w:val="22"/>
              </w:rPr>
            </w:pPr>
            <w:hyperlink r:id="rId8" w:history="1">
              <w:r w:rsidR="00893250" w:rsidRPr="00F5065B">
                <w:rPr>
                  <w:rStyle w:val="ab"/>
                  <w:sz w:val="22"/>
                  <w:szCs w:val="22"/>
                </w:rPr>
                <w:t>http://www.nios.ru/</w:t>
              </w:r>
            </w:hyperlink>
            <w:r w:rsidR="00893250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20B3A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  <w:tr w:rsidR="00893250" w:rsidRPr="00FC57B2" w14:paraId="31B0A5C8" w14:textId="77777777" w:rsidTr="004B3096">
        <w:trPr>
          <w:trHeight w:val="274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7DF93" w14:textId="77777777" w:rsidR="00893250" w:rsidRPr="00FC57B2" w:rsidRDefault="006C1103" w:rsidP="004B3096">
            <w:pPr>
              <w:spacing w:line="259" w:lineRule="auto"/>
              <w:rPr>
                <w:sz w:val="22"/>
                <w:szCs w:val="22"/>
              </w:rPr>
            </w:pPr>
            <w:hyperlink r:id="rId9" w:history="1">
              <w:r w:rsidR="00893250" w:rsidRPr="00F5065B">
                <w:rPr>
                  <w:rStyle w:val="ab"/>
                  <w:sz w:val="22"/>
                  <w:szCs w:val="22"/>
                </w:rPr>
                <w:t>http://www.avtogorodok54.ru/</w:t>
              </w:r>
            </w:hyperlink>
            <w:r w:rsidR="00893250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90F66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  <w:tr w:rsidR="00893250" w:rsidRPr="00FC57B2" w14:paraId="46AC7C0F" w14:textId="77777777" w:rsidTr="004B3096">
        <w:trPr>
          <w:trHeight w:val="264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4A872" w14:textId="77777777" w:rsidR="00893250" w:rsidRPr="00FC57B2" w:rsidRDefault="006C1103" w:rsidP="004B3096">
            <w:pPr>
              <w:spacing w:line="259" w:lineRule="auto"/>
              <w:rPr>
                <w:sz w:val="22"/>
                <w:szCs w:val="22"/>
              </w:rPr>
            </w:pPr>
            <w:hyperlink r:id="rId10" w:history="1">
              <w:r w:rsidR="00893250" w:rsidRPr="00F5065B">
                <w:rPr>
                  <w:rStyle w:val="ab"/>
                  <w:sz w:val="22"/>
                  <w:szCs w:val="22"/>
                </w:rPr>
                <w:t>https://vk.com/club42365630</w:t>
              </w:r>
            </w:hyperlink>
            <w:r w:rsidR="00893250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EFF7E" w14:textId="77777777" w:rsidR="00893250" w:rsidRPr="00FC57B2" w:rsidRDefault="00893250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</w:tbl>
    <w:p w14:paraId="62202BE1" w14:textId="77777777" w:rsidR="00893250" w:rsidRPr="00EF43E6" w:rsidRDefault="00893250" w:rsidP="00893250">
      <w:pPr>
        <w:spacing w:after="60" w:line="259" w:lineRule="auto"/>
        <w:rPr>
          <w:sz w:val="22"/>
          <w:szCs w:val="22"/>
        </w:rPr>
      </w:pPr>
      <w:r w:rsidRPr="00EF43E6">
        <w:rPr>
          <w:sz w:val="22"/>
          <w:szCs w:val="22"/>
        </w:rPr>
        <w:t xml:space="preserve"> </w:t>
      </w:r>
    </w:p>
    <w:p w14:paraId="07404E2E" w14:textId="77777777" w:rsidR="00893250" w:rsidRPr="00EF43E6" w:rsidRDefault="00893250" w:rsidP="00C62444">
      <w:pPr>
        <w:spacing w:line="268" w:lineRule="auto"/>
        <w:ind w:left="-5" w:right="210" w:firstLine="5"/>
        <w:rPr>
          <w:sz w:val="22"/>
          <w:szCs w:val="22"/>
        </w:rPr>
      </w:pPr>
      <w:r w:rsidRPr="00EF43E6">
        <w:rPr>
          <w:sz w:val="22"/>
          <w:szCs w:val="22"/>
        </w:rPr>
        <w:t xml:space="preserve">Срок действия настоящего согласия: в течение одного года со дня подписания. </w:t>
      </w:r>
    </w:p>
    <w:p w14:paraId="4903DC5B" w14:textId="77777777" w:rsidR="00893250" w:rsidRPr="00EF43E6" w:rsidRDefault="00893250" w:rsidP="00893250">
      <w:pPr>
        <w:spacing w:after="64" w:line="259" w:lineRule="auto"/>
        <w:rPr>
          <w:sz w:val="22"/>
          <w:szCs w:val="22"/>
        </w:rPr>
      </w:pPr>
      <w:r w:rsidRPr="00EF43E6">
        <w:rPr>
          <w:sz w:val="22"/>
          <w:szCs w:val="22"/>
        </w:rPr>
        <w:t xml:space="preserve"> </w:t>
      </w:r>
    </w:p>
    <w:p w14:paraId="342957E4" w14:textId="13C750EE" w:rsidR="00893250" w:rsidRPr="00EF43E6" w:rsidRDefault="00893250" w:rsidP="00893250">
      <w:pPr>
        <w:spacing w:after="44" w:line="268" w:lineRule="auto"/>
        <w:ind w:left="294" w:right="210"/>
        <w:rPr>
          <w:sz w:val="22"/>
          <w:szCs w:val="22"/>
        </w:rPr>
      </w:pPr>
      <w:r w:rsidRPr="00EF43E6">
        <w:rPr>
          <w:sz w:val="22"/>
          <w:szCs w:val="22"/>
        </w:rPr>
        <w:t>«____</w:t>
      </w:r>
      <w:proofErr w:type="gramStart"/>
      <w:r w:rsidRPr="00EF43E6">
        <w:rPr>
          <w:sz w:val="22"/>
          <w:szCs w:val="22"/>
        </w:rPr>
        <w:t>_ »</w:t>
      </w:r>
      <w:proofErr w:type="gramEnd"/>
      <w:r w:rsidRPr="00EF43E6">
        <w:rPr>
          <w:sz w:val="22"/>
          <w:szCs w:val="22"/>
        </w:rPr>
        <w:t xml:space="preserve">  __________________________ 202</w:t>
      </w:r>
      <w:r w:rsidR="00A26E07"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 </w:t>
      </w:r>
    </w:p>
    <w:p w14:paraId="311D8E96" w14:textId="77777777" w:rsidR="00893250" w:rsidRPr="00576FC6" w:rsidRDefault="00893250" w:rsidP="00893250">
      <w:pPr>
        <w:spacing w:after="44" w:line="268" w:lineRule="auto"/>
        <w:ind w:left="294" w:right="210"/>
        <w:rPr>
          <w:sz w:val="16"/>
          <w:szCs w:val="16"/>
        </w:rPr>
      </w:pPr>
    </w:p>
    <w:p w14:paraId="55F3D247" w14:textId="77777777" w:rsidR="00893250" w:rsidRPr="00EF43E6" w:rsidRDefault="00893250" w:rsidP="00893250">
      <w:pPr>
        <w:tabs>
          <w:tab w:val="left" w:pos="1276"/>
          <w:tab w:val="left" w:pos="4536"/>
          <w:tab w:val="left" w:pos="5245"/>
          <w:tab w:val="left" w:pos="7230"/>
          <w:tab w:val="left" w:pos="10206"/>
        </w:tabs>
        <w:spacing w:after="41" w:line="259" w:lineRule="auto"/>
        <w:ind w:right="-1"/>
        <w:rPr>
          <w:sz w:val="22"/>
          <w:szCs w:val="22"/>
          <w:u w:val="single"/>
        </w:rPr>
      </w:pP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732D9AC2" w14:textId="08935EFB" w:rsidR="00D94BC1" w:rsidRDefault="00893250" w:rsidP="00C62444">
      <w:pPr>
        <w:tabs>
          <w:tab w:val="center" w:pos="1939"/>
          <w:tab w:val="center" w:pos="4536"/>
          <w:tab w:val="center" w:pos="7548"/>
        </w:tabs>
        <w:spacing w:after="39" w:line="259" w:lineRule="auto"/>
        <w:rPr>
          <w:sz w:val="22"/>
          <w:szCs w:val="22"/>
        </w:rPr>
      </w:pPr>
      <w:r w:rsidRPr="00EF43E6">
        <w:rPr>
          <w:rFonts w:eastAsia="Calibri"/>
          <w:sz w:val="22"/>
          <w:szCs w:val="22"/>
        </w:rPr>
        <w:t xml:space="preserve">     </w:t>
      </w:r>
      <w:r w:rsidRPr="00EF43E6">
        <w:rPr>
          <w:sz w:val="22"/>
          <w:szCs w:val="22"/>
        </w:rPr>
        <w:t>(подпись лица, давшего согласие)</w:t>
      </w:r>
      <w:r w:rsidRPr="00EF43E6">
        <w:rPr>
          <w:sz w:val="22"/>
          <w:szCs w:val="22"/>
        </w:rPr>
        <w:tab/>
      </w:r>
      <w:r w:rsidRPr="00EF43E6">
        <w:rPr>
          <w:sz w:val="22"/>
          <w:szCs w:val="22"/>
        </w:rPr>
        <w:tab/>
        <w:t xml:space="preserve">(расшифровка подписи) </w:t>
      </w:r>
    </w:p>
    <w:p w14:paraId="3C93B032" w14:textId="2D130091" w:rsidR="001C148D" w:rsidRDefault="001C148D">
      <w:pPr>
        <w:overflowPunct/>
        <w:autoSpaceDE/>
        <w:autoSpaceDN/>
        <w:adjustRightInd/>
        <w:textAlignment w:val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638D987" w14:textId="08041CAB" w:rsidR="003C016A" w:rsidRPr="00DF1125" w:rsidRDefault="003C016A" w:rsidP="003C016A">
      <w:pPr>
        <w:overflowPunct/>
        <w:adjustRightInd/>
        <w:ind w:left="6237"/>
        <w:textAlignment w:val="auto"/>
        <w:rPr>
          <w:sz w:val="28"/>
          <w:szCs w:val="28"/>
        </w:rPr>
      </w:pPr>
      <w:r w:rsidRPr="00DF112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</w:p>
    <w:p w14:paraId="2DFE0246" w14:textId="77777777" w:rsidR="003C016A" w:rsidRDefault="003C016A" w:rsidP="003C016A">
      <w:pPr>
        <w:ind w:left="6237"/>
        <w:rPr>
          <w:sz w:val="28"/>
          <w:szCs w:val="28"/>
        </w:rPr>
      </w:pPr>
      <w:r w:rsidRPr="00DF1125">
        <w:rPr>
          <w:sz w:val="28"/>
          <w:szCs w:val="28"/>
        </w:rPr>
        <w:t>к положению о конкурс</w:t>
      </w:r>
      <w:r>
        <w:rPr>
          <w:sz w:val="28"/>
          <w:szCs w:val="28"/>
        </w:rPr>
        <w:t>е</w:t>
      </w:r>
      <w:r w:rsidRPr="00DF1125">
        <w:rPr>
          <w:sz w:val="28"/>
          <w:szCs w:val="28"/>
        </w:rPr>
        <w:t xml:space="preserve"> </w:t>
      </w:r>
    </w:p>
    <w:p w14:paraId="6275C86B" w14:textId="77777777" w:rsidR="001C148D" w:rsidRDefault="001C148D" w:rsidP="001C148D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969D5E" w14:textId="77777777" w:rsidR="001C148D" w:rsidRPr="00893250" w:rsidRDefault="001C148D" w:rsidP="001C148D">
      <w:pPr>
        <w:ind w:left="11" w:right="215" w:hanging="11"/>
        <w:jc w:val="center"/>
        <w:rPr>
          <w:b/>
          <w:sz w:val="22"/>
          <w:szCs w:val="22"/>
        </w:rPr>
      </w:pPr>
      <w:r w:rsidRPr="00893250">
        <w:rPr>
          <w:b/>
          <w:sz w:val="22"/>
          <w:szCs w:val="22"/>
        </w:rPr>
        <w:t>Согласие</w:t>
      </w:r>
    </w:p>
    <w:p w14:paraId="3C1FF996" w14:textId="4EC47DFA" w:rsidR="001C148D" w:rsidRPr="00893250" w:rsidRDefault="001C148D" w:rsidP="001C148D">
      <w:pPr>
        <w:ind w:left="11" w:right="215" w:hanging="11"/>
        <w:jc w:val="center"/>
        <w:rPr>
          <w:b/>
          <w:sz w:val="22"/>
          <w:szCs w:val="22"/>
        </w:rPr>
      </w:pPr>
      <w:r w:rsidRPr="00893250">
        <w:rPr>
          <w:b/>
          <w:sz w:val="22"/>
          <w:szCs w:val="22"/>
        </w:rPr>
        <w:t xml:space="preserve">на обработку персональных данных </w:t>
      </w:r>
      <w:r>
        <w:rPr>
          <w:b/>
          <w:sz w:val="22"/>
          <w:szCs w:val="22"/>
        </w:rPr>
        <w:t>педагога</w:t>
      </w:r>
      <w:r w:rsidRPr="00893250">
        <w:rPr>
          <w:b/>
          <w:sz w:val="22"/>
          <w:szCs w:val="22"/>
        </w:rPr>
        <w:t xml:space="preserve"> городского творческого конкурса</w:t>
      </w:r>
    </w:p>
    <w:p w14:paraId="31B6D28C" w14:textId="77777777" w:rsidR="001C148D" w:rsidRPr="00893250" w:rsidRDefault="001C148D" w:rsidP="001C148D">
      <w:pPr>
        <w:ind w:left="11" w:right="215" w:hanging="11"/>
        <w:jc w:val="center"/>
        <w:rPr>
          <w:b/>
          <w:sz w:val="22"/>
          <w:szCs w:val="22"/>
        </w:rPr>
      </w:pPr>
      <w:r w:rsidRPr="00893250">
        <w:rPr>
          <w:b/>
          <w:sz w:val="22"/>
          <w:szCs w:val="22"/>
        </w:rPr>
        <w:t>«Дорога будущего глазами детей - 202</w:t>
      </w:r>
      <w:r>
        <w:rPr>
          <w:b/>
          <w:sz w:val="22"/>
          <w:szCs w:val="22"/>
        </w:rPr>
        <w:t>6</w:t>
      </w:r>
      <w:r w:rsidRPr="00893250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 xml:space="preserve"> </w:t>
      </w:r>
    </w:p>
    <w:p w14:paraId="4DB823A5" w14:textId="77777777" w:rsidR="001C148D" w:rsidRPr="005558AA" w:rsidRDefault="001C148D" w:rsidP="001C148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6222"/>
        <w:gridCol w:w="990"/>
        <w:gridCol w:w="1052"/>
        <w:gridCol w:w="1498"/>
      </w:tblGrid>
      <w:tr w:rsidR="001C148D" w:rsidRPr="00FC57B2" w14:paraId="2E1801EC" w14:textId="77777777" w:rsidTr="004B11E9">
        <w:trPr>
          <w:trHeight w:val="281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C422A" w14:textId="77777777" w:rsidR="001C148D" w:rsidRPr="00FC57B2" w:rsidRDefault="001C148D" w:rsidP="004B11E9">
            <w:pPr>
              <w:pStyle w:val="ConsPlusNormal"/>
              <w:tabs>
                <w:tab w:val="left" w:pos="765"/>
              </w:tabs>
              <w:overflowPunct w:val="0"/>
              <w:adjustRightInd w:val="0"/>
              <w:ind w:right="33"/>
              <w:jc w:val="right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Я,</w:t>
            </w:r>
          </w:p>
        </w:tc>
        <w:tc>
          <w:tcPr>
            <w:tcW w:w="6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EC31B34" w14:textId="77777777" w:rsidR="001C148D" w:rsidRPr="00FC57B2" w:rsidRDefault="001C148D" w:rsidP="004B11E9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F75A7B" w14:textId="77777777" w:rsidR="001C148D" w:rsidRPr="00FC57B2" w:rsidRDefault="001C148D" w:rsidP="004B11E9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паспорт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56EA30" w14:textId="77777777" w:rsidR="001C148D" w:rsidRPr="00FC57B2" w:rsidRDefault="001C148D" w:rsidP="004B11E9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63148C" w14:textId="77777777" w:rsidR="001C148D" w:rsidRPr="00FC57B2" w:rsidRDefault="001C148D" w:rsidP="004B11E9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6A0E8404" w14:textId="77777777" w:rsidR="001C148D" w:rsidRPr="00EF43E6" w:rsidRDefault="001C148D" w:rsidP="001C148D">
      <w:pPr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Ф.И.О. родителя (законного </w:t>
      </w:r>
      <w:proofErr w:type="gramStart"/>
      <w:r w:rsidRPr="00EF43E6">
        <w:rPr>
          <w:i/>
          <w:sz w:val="22"/>
          <w:szCs w:val="22"/>
        </w:rPr>
        <w:t xml:space="preserve">представителя)   </w:t>
      </w:r>
      <w:proofErr w:type="gramEnd"/>
      <w:r w:rsidRPr="00EF43E6">
        <w:rPr>
          <w:i/>
          <w:sz w:val="22"/>
          <w:szCs w:val="22"/>
        </w:rPr>
        <w:t xml:space="preserve">                                           серия              номер</w:t>
      </w:r>
    </w:p>
    <w:tbl>
      <w:tblPr>
        <w:tblW w:w="10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2295"/>
        <w:gridCol w:w="273"/>
        <w:gridCol w:w="3518"/>
        <w:gridCol w:w="406"/>
        <w:gridCol w:w="2668"/>
      </w:tblGrid>
      <w:tr w:rsidR="001C148D" w:rsidRPr="00FC57B2" w14:paraId="2ED5E1E1" w14:textId="77777777" w:rsidTr="004B11E9">
        <w:trPr>
          <w:trHeight w:val="290"/>
        </w:trPr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EB70A8" w14:textId="77777777" w:rsidR="001C148D" w:rsidRPr="00FC57B2" w:rsidRDefault="001C148D" w:rsidP="004B11E9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4DC9C0" w14:textId="77777777" w:rsidR="001C148D" w:rsidRPr="00FC57B2" w:rsidRDefault="001C148D" w:rsidP="004B11E9">
            <w:pPr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41BA19" w14:textId="77777777" w:rsidR="001C148D" w:rsidRPr="00FC57B2" w:rsidRDefault="001C148D" w:rsidP="004B11E9">
            <w:pPr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8D0168" w14:textId="77777777" w:rsidR="001C148D" w:rsidRPr="00FC57B2" w:rsidRDefault="001C148D" w:rsidP="004B11E9">
            <w:pPr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BF90F" w14:textId="77777777" w:rsidR="001C148D" w:rsidRPr="00FC57B2" w:rsidRDefault="001C148D" w:rsidP="004B11E9">
            <w:pPr>
              <w:rPr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60E54BE" w14:textId="77777777" w:rsidR="001C148D" w:rsidRPr="00FC57B2" w:rsidRDefault="001C148D" w:rsidP="004B11E9">
            <w:pPr>
              <w:rPr>
                <w:sz w:val="22"/>
                <w:szCs w:val="22"/>
              </w:rPr>
            </w:pPr>
          </w:p>
        </w:tc>
      </w:tr>
    </w:tbl>
    <w:p w14:paraId="5E473AF2" w14:textId="77777777" w:rsidR="001C148D" w:rsidRPr="00EF43E6" w:rsidRDefault="001C148D" w:rsidP="001C148D">
      <w:pPr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    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  <w:t xml:space="preserve">                                                                         когда выдан</w:t>
      </w:r>
    </w:p>
    <w:p w14:paraId="6DAD3752" w14:textId="77777777" w:rsidR="001C148D" w:rsidRPr="00EF43E6" w:rsidRDefault="001C148D" w:rsidP="001C148D">
      <w:pPr>
        <w:tabs>
          <w:tab w:val="left" w:pos="4678"/>
          <w:tab w:val="left" w:pos="10206"/>
        </w:tabs>
        <w:ind w:right="-1"/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проживающий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293023BA" w14:textId="77777777" w:rsidR="001C148D" w:rsidRPr="00EF43E6" w:rsidRDefault="001C148D" w:rsidP="001C148D">
      <w:pPr>
        <w:jc w:val="center"/>
        <w:rPr>
          <w:sz w:val="22"/>
          <w:szCs w:val="22"/>
        </w:rPr>
      </w:pPr>
    </w:p>
    <w:p w14:paraId="669D5A52" w14:textId="6321D1EF" w:rsidR="001C148D" w:rsidRPr="00EF43E6" w:rsidRDefault="001C148D" w:rsidP="001C148D">
      <w:pPr>
        <w:ind w:left="11" w:right="215" w:hanging="11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даю согласие на обработку моих персональных данных МАУДО «Детский автогородок», расположенному по адресу: г. Новосибирск, ул. Дуси Ковальчук, 65А, для участия в </w:t>
      </w:r>
      <w:r w:rsidRPr="00190135">
        <w:rPr>
          <w:sz w:val="22"/>
          <w:szCs w:val="22"/>
        </w:rPr>
        <w:t>городском творческом конкурсе «Дорога будущего глазами детей - 202</w:t>
      </w:r>
      <w:r>
        <w:rPr>
          <w:sz w:val="22"/>
          <w:szCs w:val="22"/>
        </w:rPr>
        <w:t>6</w:t>
      </w:r>
      <w:r w:rsidRPr="00190135">
        <w:rPr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 w:rsidRPr="00EF43E6">
        <w:rPr>
          <w:sz w:val="22"/>
          <w:szCs w:val="22"/>
        </w:rPr>
        <w:t>в 20</w:t>
      </w:r>
      <w:r>
        <w:rPr>
          <w:sz w:val="22"/>
          <w:szCs w:val="22"/>
        </w:rPr>
        <w:t>26</w:t>
      </w:r>
      <w:r w:rsidRPr="00EF43E6">
        <w:rPr>
          <w:sz w:val="22"/>
          <w:szCs w:val="22"/>
        </w:rPr>
        <w:t xml:space="preserve"> году (далее – </w:t>
      </w:r>
      <w:r>
        <w:rPr>
          <w:sz w:val="22"/>
          <w:szCs w:val="22"/>
        </w:rPr>
        <w:t>Конкурс</w:t>
      </w:r>
      <w:r w:rsidRPr="00EF43E6">
        <w:rPr>
          <w:sz w:val="22"/>
          <w:szCs w:val="22"/>
        </w:rPr>
        <w:t xml:space="preserve">). </w:t>
      </w:r>
    </w:p>
    <w:p w14:paraId="6D7C6FB9" w14:textId="77777777" w:rsidR="001C148D" w:rsidRPr="00EF43E6" w:rsidRDefault="001C148D" w:rsidP="001C148D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К моим персональным данным относятся:</w:t>
      </w:r>
    </w:p>
    <w:p w14:paraId="59D708E3" w14:textId="77777777" w:rsidR="001C148D" w:rsidRPr="00EF43E6" w:rsidRDefault="001C148D" w:rsidP="001C148D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фамилия, имя, отчество; данные паспорта; адрес фактического проживания; контактный номер телефона.</w:t>
      </w:r>
    </w:p>
    <w:p w14:paraId="297CCFE5" w14:textId="77777777" w:rsidR="001C148D" w:rsidRPr="00EF43E6" w:rsidRDefault="001C148D" w:rsidP="001C148D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Согласие предоставляется на осуществление любых действий в отношении персональных данных моего ребенка (подопечного),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а также осуществление любых иных действий с учетом федерального законодательства.</w:t>
      </w:r>
    </w:p>
    <w:p w14:paraId="34405F75" w14:textId="77777777" w:rsidR="001C148D" w:rsidRPr="00EF43E6" w:rsidRDefault="001C148D" w:rsidP="001C148D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согласен(на),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249AC81F" w14:textId="494A66E9" w:rsidR="001C148D" w:rsidRPr="00EF43E6" w:rsidRDefault="001C148D" w:rsidP="001C148D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Я согласен(на), что следующие сведения: фамилия, имя, отчество; дата рождения; данные паспорта; наименование образовательной организации; контактный номер телефона; результаты участия в </w:t>
      </w:r>
      <w:r>
        <w:rPr>
          <w:sz w:val="22"/>
          <w:szCs w:val="22"/>
        </w:rPr>
        <w:t>Конкурсе</w:t>
      </w:r>
      <w:r w:rsidRPr="00EF43E6">
        <w:rPr>
          <w:sz w:val="22"/>
          <w:szCs w:val="22"/>
        </w:rPr>
        <w:t xml:space="preserve"> (в том числе фотографии) используются в целях предоставления отчетных форм, предусмотренных нормативными документами государственных органов исполнительной власти в сфере образования; бухгалтерского учета; уточнения информации (в случае необходимости), оформления дипломов (грамот).</w:t>
      </w:r>
    </w:p>
    <w:p w14:paraId="60FC2513" w14:textId="77777777" w:rsidR="001C148D" w:rsidRPr="00EF43E6" w:rsidRDefault="001C148D" w:rsidP="001C148D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уведомлен(а) о своем праве отозвать настоящее согласие в любое время по моему письменному заявлению.</w:t>
      </w:r>
    </w:p>
    <w:p w14:paraId="4427459C" w14:textId="465AD75B" w:rsidR="001C148D" w:rsidRPr="00EF43E6" w:rsidRDefault="001C148D" w:rsidP="001C148D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подтверждаю, что, давая настоящее согласие, я действую по своей воле.</w:t>
      </w:r>
    </w:p>
    <w:p w14:paraId="31A6473E" w14:textId="77777777" w:rsidR="001C148D" w:rsidRPr="00EF43E6" w:rsidRDefault="001C148D" w:rsidP="001C148D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Срок действия настоящего согласия: в течение одного года со дня подписания. </w:t>
      </w:r>
    </w:p>
    <w:p w14:paraId="5307D9A2" w14:textId="77777777" w:rsidR="001C148D" w:rsidRDefault="001C148D" w:rsidP="001C148D">
      <w:pPr>
        <w:ind w:right="-1"/>
        <w:jc w:val="both"/>
        <w:rPr>
          <w:sz w:val="22"/>
          <w:szCs w:val="22"/>
        </w:rPr>
      </w:pPr>
    </w:p>
    <w:p w14:paraId="16EE3F21" w14:textId="77777777" w:rsidR="002B1D04" w:rsidRDefault="002B1D04" w:rsidP="001C148D">
      <w:pPr>
        <w:ind w:right="-1"/>
        <w:jc w:val="both"/>
        <w:rPr>
          <w:sz w:val="22"/>
          <w:szCs w:val="22"/>
        </w:rPr>
      </w:pPr>
    </w:p>
    <w:p w14:paraId="7780B8EA" w14:textId="77777777" w:rsidR="002B1D04" w:rsidRDefault="002B1D04" w:rsidP="001C148D">
      <w:pPr>
        <w:ind w:right="-1"/>
        <w:jc w:val="both"/>
        <w:rPr>
          <w:sz w:val="22"/>
          <w:szCs w:val="22"/>
        </w:rPr>
      </w:pPr>
    </w:p>
    <w:p w14:paraId="40672078" w14:textId="77777777" w:rsidR="002B1D04" w:rsidRDefault="002B1D04" w:rsidP="001C148D">
      <w:pPr>
        <w:ind w:right="-1"/>
        <w:jc w:val="both"/>
        <w:rPr>
          <w:sz w:val="22"/>
          <w:szCs w:val="22"/>
        </w:rPr>
      </w:pPr>
    </w:p>
    <w:p w14:paraId="1DBA8729" w14:textId="77777777" w:rsidR="002B1D04" w:rsidRDefault="002B1D04" w:rsidP="001C148D">
      <w:pPr>
        <w:ind w:right="-1"/>
        <w:jc w:val="both"/>
        <w:rPr>
          <w:sz w:val="22"/>
          <w:szCs w:val="22"/>
        </w:rPr>
      </w:pPr>
    </w:p>
    <w:p w14:paraId="05F9C478" w14:textId="77777777" w:rsidR="002B1D04" w:rsidRDefault="002B1D04" w:rsidP="001C148D">
      <w:pPr>
        <w:ind w:right="-1"/>
        <w:jc w:val="both"/>
        <w:rPr>
          <w:sz w:val="22"/>
          <w:szCs w:val="22"/>
        </w:rPr>
      </w:pPr>
    </w:p>
    <w:p w14:paraId="54E727C1" w14:textId="77777777" w:rsidR="002B1D04" w:rsidRDefault="002B1D04" w:rsidP="001C148D">
      <w:pPr>
        <w:ind w:right="-1"/>
        <w:jc w:val="both"/>
        <w:rPr>
          <w:sz w:val="22"/>
          <w:szCs w:val="22"/>
        </w:rPr>
      </w:pPr>
    </w:p>
    <w:p w14:paraId="193D5749" w14:textId="77777777" w:rsidR="002B1D04" w:rsidRDefault="002B1D04" w:rsidP="001C148D">
      <w:pPr>
        <w:ind w:right="-1"/>
        <w:jc w:val="both"/>
        <w:rPr>
          <w:sz w:val="22"/>
          <w:szCs w:val="22"/>
        </w:rPr>
      </w:pPr>
    </w:p>
    <w:p w14:paraId="6F34F9F5" w14:textId="77777777" w:rsidR="001C148D" w:rsidRPr="00EF43E6" w:rsidRDefault="001C148D" w:rsidP="001C148D">
      <w:pPr>
        <w:ind w:right="-1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«____</w:t>
      </w:r>
      <w:proofErr w:type="gramStart"/>
      <w:r w:rsidRPr="00EF43E6">
        <w:rPr>
          <w:sz w:val="22"/>
          <w:szCs w:val="22"/>
        </w:rPr>
        <w:t>_»  _</w:t>
      </w:r>
      <w:proofErr w:type="gramEnd"/>
      <w:r w:rsidRPr="00EF43E6">
        <w:rPr>
          <w:sz w:val="22"/>
          <w:szCs w:val="22"/>
        </w:rPr>
        <w:t>_________________________ 202</w:t>
      </w:r>
      <w:r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 </w:t>
      </w:r>
    </w:p>
    <w:p w14:paraId="5E663199" w14:textId="77777777" w:rsidR="001C148D" w:rsidRDefault="001C148D" w:rsidP="001C148D">
      <w:pPr>
        <w:ind w:right="-1"/>
        <w:jc w:val="both"/>
        <w:rPr>
          <w:sz w:val="22"/>
          <w:szCs w:val="22"/>
        </w:rPr>
      </w:pPr>
    </w:p>
    <w:p w14:paraId="1189B5B1" w14:textId="77777777" w:rsidR="001C148D" w:rsidRPr="00EF43E6" w:rsidRDefault="001C148D" w:rsidP="001C148D">
      <w:pPr>
        <w:ind w:right="-1"/>
        <w:jc w:val="both"/>
        <w:rPr>
          <w:sz w:val="22"/>
          <w:szCs w:val="22"/>
        </w:rPr>
      </w:pPr>
      <w:r w:rsidRPr="00EF43E6"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569611F0" wp14:editId="563AFFE6">
                <wp:extent cx="6503670" cy="6350"/>
                <wp:effectExtent l="0" t="0" r="0" b="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3670" cy="6350"/>
                          <a:chOff x="0" y="0"/>
                          <a:chExt cx="6503874" cy="6097"/>
                        </a:xfrm>
                      </wpg:grpSpPr>
                      <wps:wsp>
                        <wps:cNvPr id="2" name="Shape 28097"/>
                        <wps:cNvSpPr/>
                        <wps:spPr>
                          <a:xfrm>
                            <a:off x="0" y="0"/>
                            <a:ext cx="21464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427" h="9144">
                                <a:moveTo>
                                  <a:pt x="0" y="0"/>
                                </a:moveTo>
                                <a:lnTo>
                                  <a:pt x="2146427" y="0"/>
                                </a:lnTo>
                                <a:lnTo>
                                  <a:pt x="21464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" name="Shape 28098"/>
                        <wps:cNvSpPr/>
                        <wps:spPr>
                          <a:xfrm>
                            <a:off x="2448509" y="0"/>
                            <a:ext cx="40553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5364" h="9144">
                                <a:moveTo>
                                  <a:pt x="0" y="0"/>
                                </a:moveTo>
                                <a:lnTo>
                                  <a:pt x="4055364" y="0"/>
                                </a:lnTo>
                                <a:lnTo>
                                  <a:pt x="40553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6DB6A2" id="Группа 1" o:spid="_x0000_s1026" style="width:512.1pt;height:.5pt;mso-position-horizontal-relative:char;mso-position-vertical-relative:line" coordsize="6503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">
                <v:shape id="Shape 28097" o:spid="_x0000_s1027" style="position:absolute;width:21464;height:91;visibility:visible;mso-wrap-style:square;v-text-anchor:top" coordsize="214642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" path="m,l2146427,r,9144l,9144,,e" fillcolor="black" stroked="f" strokeweight="0">
                  <v:stroke miterlimit="83231f" joinstyle="miter"/>
                  <v:path arrowok="t" textboxrect="0,0,2146427,9144"/>
                </v:shape>
                <v:shape id="Shape 28098" o:spid="_x0000_s1028" style="position:absolute;left:24485;width:40553;height:91;visibility:visible;mso-wrap-style:square;v-text-anchor:top" coordsize="40553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" path="m,l4055364,r,9144l,9144,,e" fillcolor="black" stroked="f" strokeweight="0">
                  <v:stroke miterlimit="83231f" joinstyle="miter"/>
                  <v:path arrowok="t" textboxrect="0,0,4055364,9144"/>
                </v:shape>
                <w10:anchorlock/>
              </v:group>
            </w:pict>
          </mc:Fallback>
        </mc:AlternateContent>
      </w:r>
    </w:p>
    <w:p w14:paraId="6B0C0B7C" w14:textId="77777777" w:rsidR="001C148D" w:rsidRDefault="001C148D" w:rsidP="001C148D">
      <w:pPr>
        <w:tabs>
          <w:tab w:val="center" w:pos="1939"/>
          <w:tab w:val="center" w:pos="3871"/>
          <w:tab w:val="center" w:pos="7298"/>
        </w:tabs>
        <w:rPr>
          <w:sz w:val="22"/>
          <w:szCs w:val="22"/>
        </w:rPr>
      </w:pPr>
      <w:r w:rsidRPr="00EF43E6">
        <w:rPr>
          <w:sz w:val="22"/>
          <w:szCs w:val="22"/>
        </w:rPr>
        <w:t xml:space="preserve">(подпись лица, давшего согласие) </w:t>
      </w:r>
      <w:r w:rsidRPr="00EF43E6">
        <w:rPr>
          <w:sz w:val="22"/>
          <w:szCs w:val="22"/>
        </w:rPr>
        <w:tab/>
        <w:t xml:space="preserve"> </w:t>
      </w:r>
      <w:r w:rsidRPr="00EF43E6">
        <w:rPr>
          <w:sz w:val="22"/>
          <w:szCs w:val="22"/>
        </w:rPr>
        <w:tab/>
        <w:t xml:space="preserve">(расшифровка подписи)  </w:t>
      </w:r>
      <w:r>
        <w:rPr>
          <w:sz w:val="22"/>
          <w:szCs w:val="22"/>
        </w:rPr>
        <w:br w:type="page"/>
      </w:r>
    </w:p>
    <w:p w14:paraId="48217920" w14:textId="79275FC7" w:rsidR="001C148D" w:rsidRPr="00DF1125" w:rsidRDefault="001C148D" w:rsidP="001C148D">
      <w:pPr>
        <w:overflowPunct/>
        <w:adjustRightInd/>
        <w:ind w:left="6237"/>
        <w:textAlignment w:val="auto"/>
        <w:rPr>
          <w:sz w:val="28"/>
          <w:szCs w:val="28"/>
        </w:rPr>
      </w:pPr>
      <w:r w:rsidRPr="00DF1125">
        <w:rPr>
          <w:sz w:val="28"/>
          <w:szCs w:val="28"/>
        </w:rPr>
        <w:t xml:space="preserve">Приложение </w:t>
      </w:r>
      <w:r w:rsidR="002B1D04">
        <w:rPr>
          <w:sz w:val="28"/>
          <w:szCs w:val="28"/>
        </w:rPr>
        <w:t>5</w:t>
      </w:r>
    </w:p>
    <w:p w14:paraId="47309BD0" w14:textId="77777777" w:rsidR="001C148D" w:rsidRDefault="001C148D" w:rsidP="001C148D">
      <w:pPr>
        <w:ind w:left="6237"/>
        <w:rPr>
          <w:sz w:val="28"/>
          <w:szCs w:val="28"/>
        </w:rPr>
      </w:pPr>
      <w:r w:rsidRPr="00DF1125">
        <w:rPr>
          <w:sz w:val="28"/>
          <w:szCs w:val="28"/>
        </w:rPr>
        <w:t>к положению о конкурс</w:t>
      </w:r>
      <w:r>
        <w:rPr>
          <w:sz w:val="28"/>
          <w:szCs w:val="28"/>
        </w:rPr>
        <w:t>е</w:t>
      </w:r>
      <w:r w:rsidRPr="00DF1125">
        <w:rPr>
          <w:sz w:val="28"/>
          <w:szCs w:val="28"/>
        </w:rPr>
        <w:t xml:space="preserve"> </w:t>
      </w:r>
    </w:p>
    <w:p w14:paraId="2ED65693" w14:textId="77777777" w:rsidR="001C148D" w:rsidRDefault="001C148D" w:rsidP="001C148D">
      <w:pPr>
        <w:spacing w:line="259" w:lineRule="auto"/>
        <w:ind w:right="217"/>
        <w:jc w:val="center"/>
        <w:rPr>
          <w:b/>
          <w:sz w:val="22"/>
          <w:szCs w:val="22"/>
        </w:rPr>
      </w:pPr>
    </w:p>
    <w:p w14:paraId="6FC42156" w14:textId="77777777" w:rsidR="001C148D" w:rsidRPr="009E642D" w:rsidRDefault="001C148D" w:rsidP="001C148D">
      <w:pPr>
        <w:spacing w:line="259" w:lineRule="auto"/>
        <w:ind w:right="217"/>
        <w:jc w:val="center"/>
        <w:rPr>
          <w:sz w:val="22"/>
          <w:szCs w:val="22"/>
        </w:rPr>
      </w:pPr>
      <w:r w:rsidRPr="009E642D">
        <w:rPr>
          <w:b/>
          <w:sz w:val="22"/>
          <w:szCs w:val="22"/>
        </w:rPr>
        <w:t xml:space="preserve">Согласие на обработку персональных данных, </w:t>
      </w:r>
    </w:p>
    <w:p w14:paraId="523FDB93" w14:textId="4D7E68D5" w:rsidR="001C148D" w:rsidRPr="009E642D" w:rsidRDefault="001C148D" w:rsidP="001C148D">
      <w:pPr>
        <w:spacing w:line="259" w:lineRule="auto"/>
        <w:ind w:right="210"/>
        <w:jc w:val="center"/>
        <w:rPr>
          <w:sz w:val="22"/>
          <w:szCs w:val="22"/>
        </w:rPr>
      </w:pPr>
      <w:r w:rsidRPr="009E642D">
        <w:rPr>
          <w:b/>
          <w:sz w:val="22"/>
          <w:szCs w:val="22"/>
        </w:rPr>
        <w:t xml:space="preserve">разрешенных субъектом персональных данных для распространения </w:t>
      </w:r>
      <w:r>
        <w:rPr>
          <w:b/>
          <w:sz w:val="22"/>
          <w:szCs w:val="22"/>
        </w:rPr>
        <w:t xml:space="preserve">(для </w:t>
      </w:r>
      <w:r w:rsidR="002B1D04">
        <w:rPr>
          <w:b/>
          <w:sz w:val="22"/>
          <w:szCs w:val="22"/>
        </w:rPr>
        <w:t>педагогов</w:t>
      </w:r>
      <w:r>
        <w:rPr>
          <w:b/>
          <w:sz w:val="22"/>
          <w:szCs w:val="22"/>
        </w:rPr>
        <w:t>)</w:t>
      </w:r>
    </w:p>
    <w:p w14:paraId="76D76FA4" w14:textId="77777777" w:rsidR="001C148D" w:rsidRPr="009E642D" w:rsidRDefault="001C148D" w:rsidP="001C148D">
      <w:pPr>
        <w:spacing w:after="49" w:line="259" w:lineRule="auto"/>
        <w:rPr>
          <w:sz w:val="22"/>
          <w:szCs w:val="22"/>
        </w:rPr>
      </w:pPr>
      <w:r w:rsidRPr="009E642D">
        <w:rPr>
          <w:sz w:val="22"/>
          <w:szCs w:val="22"/>
        </w:rPr>
        <w:t xml:space="preserve"> 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6265"/>
        <w:gridCol w:w="998"/>
        <w:gridCol w:w="1058"/>
        <w:gridCol w:w="1509"/>
      </w:tblGrid>
      <w:tr w:rsidR="001C148D" w:rsidRPr="00FC57B2" w14:paraId="3EE10BCE" w14:textId="77777777" w:rsidTr="004B11E9">
        <w:trPr>
          <w:trHeight w:val="30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2CD3B" w14:textId="77777777" w:rsidR="001C148D" w:rsidRPr="00FC57B2" w:rsidRDefault="001C148D" w:rsidP="004B11E9">
            <w:pPr>
              <w:pStyle w:val="ConsPlusNormal"/>
              <w:tabs>
                <w:tab w:val="left" w:pos="765"/>
              </w:tabs>
              <w:overflowPunct w:val="0"/>
              <w:adjustRightInd w:val="0"/>
              <w:ind w:right="33"/>
              <w:jc w:val="right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Я,</w:t>
            </w:r>
          </w:p>
        </w:tc>
        <w:tc>
          <w:tcPr>
            <w:tcW w:w="62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4E82494" w14:textId="77777777" w:rsidR="001C148D" w:rsidRPr="00FC57B2" w:rsidRDefault="001C148D" w:rsidP="004B11E9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D01AEE" w14:textId="77777777" w:rsidR="001C148D" w:rsidRPr="00FC57B2" w:rsidRDefault="001C148D" w:rsidP="004B11E9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паспорт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A5FC24" w14:textId="77777777" w:rsidR="001C148D" w:rsidRPr="00FC57B2" w:rsidRDefault="001C148D" w:rsidP="004B11E9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C6EF8E" w14:textId="77777777" w:rsidR="001C148D" w:rsidRPr="00FC57B2" w:rsidRDefault="001C148D" w:rsidP="004B11E9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5A8EA2EB" w14:textId="77777777" w:rsidR="001C148D" w:rsidRPr="00EF43E6" w:rsidRDefault="001C148D" w:rsidP="001C148D">
      <w:pPr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Ф.И.О. родителя (законного </w:t>
      </w:r>
      <w:proofErr w:type="gramStart"/>
      <w:r w:rsidRPr="00EF43E6">
        <w:rPr>
          <w:i/>
          <w:sz w:val="22"/>
          <w:szCs w:val="22"/>
        </w:rPr>
        <w:t xml:space="preserve">представителя)   </w:t>
      </w:r>
      <w:proofErr w:type="gramEnd"/>
      <w:r w:rsidRPr="00EF43E6">
        <w:rPr>
          <w:i/>
          <w:sz w:val="22"/>
          <w:szCs w:val="22"/>
        </w:rPr>
        <w:t xml:space="preserve">                                                                 серия              номер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2317"/>
        <w:gridCol w:w="276"/>
        <w:gridCol w:w="3551"/>
        <w:gridCol w:w="411"/>
        <w:gridCol w:w="2693"/>
      </w:tblGrid>
      <w:tr w:rsidR="001C148D" w:rsidRPr="00FC57B2" w14:paraId="25DD85E6" w14:textId="77777777" w:rsidTr="004B11E9">
        <w:trPr>
          <w:trHeight w:val="3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0CFD58" w14:textId="77777777" w:rsidR="001C148D" w:rsidRPr="00FC57B2" w:rsidRDefault="001C148D" w:rsidP="004B11E9">
            <w:pPr>
              <w:rPr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5FE8FD" w14:textId="77777777" w:rsidR="001C148D" w:rsidRPr="00FC57B2" w:rsidRDefault="001C148D" w:rsidP="004B11E9">
            <w:pPr>
              <w:rPr>
                <w:sz w:val="22"/>
                <w:szCs w:val="2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7A31D1" w14:textId="77777777" w:rsidR="001C148D" w:rsidRPr="00FC57B2" w:rsidRDefault="001C148D" w:rsidP="004B11E9">
            <w:pPr>
              <w:rPr>
                <w:sz w:val="22"/>
                <w:szCs w:val="22"/>
              </w:rPr>
            </w:pP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D5D4B9" w14:textId="77777777" w:rsidR="001C148D" w:rsidRPr="00FC57B2" w:rsidRDefault="001C148D" w:rsidP="004B11E9">
            <w:pPr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EA714" w14:textId="77777777" w:rsidR="001C148D" w:rsidRPr="00FC57B2" w:rsidRDefault="001C148D" w:rsidP="004B11E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46C9D5C" w14:textId="77777777" w:rsidR="001C148D" w:rsidRPr="00FC57B2" w:rsidRDefault="001C148D" w:rsidP="004B11E9">
            <w:pPr>
              <w:rPr>
                <w:sz w:val="22"/>
                <w:szCs w:val="22"/>
              </w:rPr>
            </w:pPr>
          </w:p>
        </w:tc>
      </w:tr>
    </w:tbl>
    <w:p w14:paraId="3E669A3A" w14:textId="77777777" w:rsidR="001C148D" w:rsidRPr="00EF43E6" w:rsidRDefault="001C148D" w:rsidP="001C148D">
      <w:pPr>
        <w:tabs>
          <w:tab w:val="left" w:pos="567"/>
        </w:tabs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</w:t>
      </w:r>
      <w:r w:rsidRPr="00EF43E6">
        <w:rPr>
          <w:i/>
          <w:sz w:val="22"/>
          <w:szCs w:val="22"/>
        </w:rPr>
        <w:tab/>
        <w:t xml:space="preserve">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  <w:t xml:space="preserve">                                                                         когда выдан</w:t>
      </w:r>
    </w:p>
    <w:p w14:paraId="01377C77" w14:textId="77777777" w:rsidR="001C148D" w:rsidRPr="00EF43E6" w:rsidRDefault="001C148D" w:rsidP="001C148D">
      <w:pPr>
        <w:tabs>
          <w:tab w:val="left" w:pos="5103"/>
          <w:tab w:val="left" w:pos="10206"/>
        </w:tabs>
        <w:ind w:right="-1"/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проживающий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48AE8918" w14:textId="77777777" w:rsidR="001C148D" w:rsidRPr="00EF43E6" w:rsidRDefault="001C148D" w:rsidP="001C148D">
      <w:pPr>
        <w:tabs>
          <w:tab w:val="left" w:pos="4253"/>
        </w:tabs>
        <w:jc w:val="center"/>
        <w:rPr>
          <w:sz w:val="22"/>
          <w:szCs w:val="22"/>
        </w:rPr>
      </w:pPr>
    </w:p>
    <w:p w14:paraId="5EE0F778" w14:textId="6253B260" w:rsidR="001C148D" w:rsidRPr="00EF43E6" w:rsidRDefault="001C148D" w:rsidP="001C148D">
      <w:pPr>
        <w:ind w:right="-1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руководствуясь </w:t>
      </w:r>
      <w:hyperlink r:id="rId11">
        <w:r w:rsidRPr="00EF43E6">
          <w:rPr>
            <w:sz w:val="22"/>
            <w:szCs w:val="22"/>
          </w:rPr>
          <w:t>ст. 10.1</w:t>
        </w:r>
      </w:hyperlink>
      <w:hyperlink r:id="rId12">
        <w:r w:rsidRPr="00EF43E6">
          <w:rPr>
            <w:sz w:val="22"/>
            <w:szCs w:val="22"/>
          </w:rPr>
          <w:t xml:space="preserve"> </w:t>
        </w:r>
      </w:hyperlink>
      <w:r w:rsidRPr="00EF43E6">
        <w:rPr>
          <w:sz w:val="22"/>
          <w:szCs w:val="22"/>
        </w:rPr>
        <w:t>Федерального закона от 27.07.2006 N 152-ФЗ "О персональных данных", заявляю о согласии на распространение подлежащих обработке моих персональных данных оператором – МАУДО «Детский автогородок»</w:t>
      </w:r>
      <w:r w:rsidRPr="00EF43E6">
        <w:rPr>
          <w:color w:val="000000"/>
          <w:sz w:val="22"/>
          <w:szCs w:val="22"/>
        </w:rPr>
        <w:t xml:space="preserve">, </w:t>
      </w:r>
      <w:r w:rsidRPr="00EF43E6">
        <w:rPr>
          <w:sz w:val="22"/>
          <w:szCs w:val="22"/>
        </w:rPr>
        <w:t xml:space="preserve">с целью участия в </w:t>
      </w:r>
      <w:r w:rsidRPr="00190135">
        <w:rPr>
          <w:sz w:val="22"/>
          <w:szCs w:val="22"/>
        </w:rPr>
        <w:t>городском творческом конкурсе «Дорога будущего глазами детей - 202</w:t>
      </w:r>
      <w:r>
        <w:rPr>
          <w:sz w:val="22"/>
          <w:szCs w:val="22"/>
        </w:rPr>
        <w:t>6</w:t>
      </w:r>
      <w:r w:rsidRPr="00190135">
        <w:rPr>
          <w:sz w:val="22"/>
          <w:szCs w:val="22"/>
        </w:rPr>
        <w:t>»</w:t>
      </w:r>
      <w:r w:rsidRPr="00EF43E6">
        <w:rPr>
          <w:sz w:val="22"/>
          <w:szCs w:val="22"/>
        </w:rPr>
        <w:t xml:space="preserve"> в следующем порядке: </w:t>
      </w:r>
    </w:p>
    <w:tbl>
      <w:tblPr>
        <w:tblW w:w="10420" w:type="dxa"/>
        <w:tblInd w:w="5" w:type="dxa"/>
        <w:tblCellMar>
          <w:top w:w="5" w:type="dxa"/>
          <w:left w:w="110" w:type="dxa"/>
          <w:right w:w="95" w:type="dxa"/>
        </w:tblCellMar>
        <w:tblLook w:val="04A0" w:firstRow="1" w:lastRow="0" w:firstColumn="1" w:lastColumn="0" w:noHBand="0" w:noVBand="1"/>
      </w:tblPr>
      <w:tblGrid>
        <w:gridCol w:w="2359"/>
        <w:gridCol w:w="4869"/>
        <w:gridCol w:w="1944"/>
        <w:gridCol w:w="1248"/>
      </w:tblGrid>
      <w:tr w:rsidR="001C148D" w:rsidRPr="00FC57B2" w14:paraId="205BBAE1" w14:textId="77777777" w:rsidTr="004B11E9">
        <w:trPr>
          <w:trHeight w:val="7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2A2A3" w14:textId="77777777" w:rsidR="001C148D" w:rsidRPr="00FC57B2" w:rsidRDefault="001C148D" w:rsidP="004B11E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Категория персональных данных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64491" w14:textId="77777777" w:rsidR="001C148D" w:rsidRPr="00FC57B2" w:rsidRDefault="001C148D" w:rsidP="004B11E9">
            <w:pPr>
              <w:spacing w:line="259" w:lineRule="auto"/>
              <w:ind w:right="1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Перечень персональных данных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16A89" w14:textId="77777777" w:rsidR="001C148D" w:rsidRPr="00FC57B2" w:rsidRDefault="001C148D" w:rsidP="004B11E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Разрешения к распространению (да/нет)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0C6EA" w14:textId="77777777" w:rsidR="001C148D" w:rsidRPr="00FC57B2" w:rsidRDefault="001C148D" w:rsidP="004B11E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Условия и запреты </w:t>
            </w:r>
          </w:p>
        </w:tc>
      </w:tr>
      <w:tr w:rsidR="001C148D" w:rsidRPr="00FC57B2" w14:paraId="109EF137" w14:textId="77777777" w:rsidTr="004B11E9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D023B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Персональные данные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B8FFD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Фамилия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FAECE" w14:textId="77777777" w:rsidR="001C148D" w:rsidRPr="00FC57B2" w:rsidRDefault="001C148D" w:rsidP="004B11E9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20322" w14:textId="77777777" w:rsidR="001C148D" w:rsidRPr="00FC57B2" w:rsidRDefault="001C148D" w:rsidP="004B11E9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1C148D" w:rsidRPr="00FC57B2" w14:paraId="3BD1D14F" w14:textId="77777777" w:rsidTr="004B11E9">
        <w:trPr>
          <w:trHeight w:val="25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897DC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69456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Имя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570AC" w14:textId="77777777" w:rsidR="001C148D" w:rsidRPr="00FC57B2" w:rsidRDefault="001C148D" w:rsidP="004B11E9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050A0" w14:textId="77777777" w:rsidR="001C148D" w:rsidRPr="00FC57B2" w:rsidRDefault="001C148D" w:rsidP="004B11E9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1C148D" w:rsidRPr="00FC57B2" w14:paraId="1F8050F9" w14:textId="77777777" w:rsidTr="004B11E9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78C9A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9E608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Отчество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AA4F0" w14:textId="77777777" w:rsidR="001C148D" w:rsidRPr="00FC57B2" w:rsidRDefault="001C148D" w:rsidP="004B11E9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65179" w14:textId="77777777" w:rsidR="001C148D" w:rsidRPr="00FC57B2" w:rsidRDefault="001C148D" w:rsidP="004B11E9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1C148D" w:rsidRPr="00FC57B2" w14:paraId="6BD3AD9D" w14:textId="77777777" w:rsidTr="004B11E9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F14E9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1E7D1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Образовательная организация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071B" w14:textId="77777777" w:rsidR="001C148D" w:rsidRPr="00FC57B2" w:rsidRDefault="001C148D" w:rsidP="004B11E9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869E7" w14:textId="77777777" w:rsidR="001C148D" w:rsidRPr="00FC57B2" w:rsidRDefault="001C148D" w:rsidP="004B11E9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1C148D" w:rsidRPr="00FC57B2" w14:paraId="0A6BAAD6" w14:textId="77777777" w:rsidTr="004B11E9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8530D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6ECAB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Результаты участия в конкурсе-фестивале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238E1" w14:textId="77777777" w:rsidR="001C148D" w:rsidRPr="00FC57B2" w:rsidRDefault="001C148D" w:rsidP="004B11E9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D0AFF" w14:textId="77777777" w:rsidR="001C148D" w:rsidRPr="00FC57B2" w:rsidRDefault="001C148D" w:rsidP="004B11E9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1C148D" w:rsidRPr="00FC57B2" w14:paraId="0A4F1F7F" w14:textId="77777777" w:rsidTr="004B11E9">
        <w:trPr>
          <w:trHeight w:val="50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5912F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Биометрические персональные данные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8FD1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Фотографическое изображение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D134D" w14:textId="77777777" w:rsidR="001C148D" w:rsidRPr="00FC57B2" w:rsidRDefault="001C148D" w:rsidP="004B11E9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4AA9" w14:textId="77777777" w:rsidR="001C148D" w:rsidRPr="00FC57B2" w:rsidRDefault="001C148D" w:rsidP="004B11E9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 </w:t>
            </w:r>
          </w:p>
        </w:tc>
      </w:tr>
    </w:tbl>
    <w:p w14:paraId="18780668" w14:textId="77777777" w:rsidR="001C148D" w:rsidRPr="00EF43E6" w:rsidRDefault="001C148D" w:rsidP="001C148D">
      <w:pPr>
        <w:spacing w:line="268" w:lineRule="auto"/>
        <w:ind w:left="-15" w:right="-1" w:firstLine="543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W w:w="10405" w:type="dxa"/>
        <w:tblInd w:w="5" w:type="dxa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4026"/>
        <w:gridCol w:w="6379"/>
      </w:tblGrid>
      <w:tr w:rsidR="001C148D" w:rsidRPr="00FC57B2" w14:paraId="1DD771C2" w14:textId="77777777" w:rsidTr="004B11E9">
        <w:trPr>
          <w:trHeight w:val="446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A9142" w14:textId="77777777" w:rsidR="001C148D" w:rsidRPr="00FC57B2" w:rsidRDefault="001C148D" w:rsidP="004B11E9">
            <w:pPr>
              <w:spacing w:line="259" w:lineRule="auto"/>
              <w:ind w:left="45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Информационный ресурс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363C5" w14:textId="77777777" w:rsidR="001C148D" w:rsidRPr="00FC57B2" w:rsidRDefault="001C148D" w:rsidP="004B11E9">
            <w:pPr>
              <w:spacing w:line="259" w:lineRule="auto"/>
              <w:ind w:left="52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Действия с персональными данными </w:t>
            </w:r>
          </w:p>
        </w:tc>
      </w:tr>
      <w:tr w:rsidR="001C148D" w:rsidRPr="00FC57B2" w14:paraId="726985CA" w14:textId="77777777" w:rsidTr="004B11E9">
        <w:trPr>
          <w:trHeight w:val="270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3D63F" w14:textId="77777777" w:rsidR="001C148D" w:rsidRPr="00FC57B2" w:rsidRDefault="006C1103" w:rsidP="004B11E9">
            <w:pPr>
              <w:spacing w:line="259" w:lineRule="auto"/>
              <w:rPr>
                <w:sz w:val="22"/>
                <w:szCs w:val="22"/>
              </w:rPr>
            </w:pPr>
            <w:hyperlink r:id="rId13" w:history="1">
              <w:r w:rsidR="001C148D" w:rsidRPr="00F5065B">
                <w:rPr>
                  <w:rStyle w:val="ab"/>
                  <w:sz w:val="22"/>
                  <w:szCs w:val="22"/>
                </w:rPr>
                <w:t>http://www.nios.ru/</w:t>
              </w:r>
            </w:hyperlink>
            <w:r w:rsidR="001C14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269E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  <w:tr w:rsidR="001C148D" w:rsidRPr="00FC57B2" w14:paraId="418EDAF2" w14:textId="77777777" w:rsidTr="004B11E9">
        <w:trPr>
          <w:trHeight w:val="274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E831A" w14:textId="77777777" w:rsidR="001C148D" w:rsidRPr="00FC57B2" w:rsidRDefault="006C1103" w:rsidP="004B11E9">
            <w:pPr>
              <w:spacing w:line="259" w:lineRule="auto"/>
              <w:rPr>
                <w:sz w:val="22"/>
                <w:szCs w:val="22"/>
              </w:rPr>
            </w:pPr>
            <w:hyperlink r:id="rId14" w:history="1">
              <w:r w:rsidR="001C148D" w:rsidRPr="00F5065B">
                <w:rPr>
                  <w:rStyle w:val="ab"/>
                  <w:sz w:val="22"/>
                  <w:szCs w:val="22"/>
                </w:rPr>
                <w:t>http://www.avtogorodok54.ru/</w:t>
              </w:r>
            </w:hyperlink>
            <w:r w:rsidR="001C14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86BDD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  <w:tr w:rsidR="001C148D" w:rsidRPr="00FC57B2" w14:paraId="2D9C6991" w14:textId="77777777" w:rsidTr="004B11E9">
        <w:trPr>
          <w:trHeight w:val="264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251B4" w14:textId="77777777" w:rsidR="001C148D" w:rsidRPr="00FC57B2" w:rsidRDefault="006C1103" w:rsidP="004B11E9">
            <w:pPr>
              <w:spacing w:line="259" w:lineRule="auto"/>
              <w:rPr>
                <w:sz w:val="22"/>
                <w:szCs w:val="22"/>
              </w:rPr>
            </w:pPr>
            <w:hyperlink r:id="rId15" w:history="1">
              <w:r w:rsidR="001C148D" w:rsidRPr="00F5065B">
                <w:rPr>
                  <w:rStyle w:val="ab"/>
                  <w:sz w:val="22"/>
                  <w:szCs w:val="22"/>
                </w:rPr>
                <w:t>https://vk.com/club42365630</w:t>
              </w:r>
            </w:hyperlink>
            <w:r w:rsidR="001C14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52D6C" w14:textId="77777777" w:rsidR="001C148D" w:rsidRPr="00FC57B2" w:rsidRDefault="001C148D" w:rsidP="004B11E9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</w:tbl>
    <w:p w14:paraId="648AB7A4" w14:textId="77777777" w:rsidR="001C148D" w:rsidRPr="00EF43E6" w:rsidRDefault="001C148D" w:rsidP="001C148D">
      <w:pPr>
        <w:spacing w:after="60" w:line="259" w:lineRule="auto"/>
        <w:rPr>
          <w:sz w:val="22"/>
          <w:szCs w:val="22"/>
        </w:rPr>
      </w:pPr>
      <w:r w:rsidRPr="00EF43E6">
        <w:rPr>
          <w:sz w:val="22"/>
          <w:szCs w:val="22"/>
        </w:rPr>
        <w:t xml:space="preserve"> </w:t>
      </w:r>
    </w:p>
    <w:p w14:paraId="38B3F1DC" w14:textId="77777777" w:rsidR="001C148D" w:rsidRPr="00EF43E6" w:rsidRDefault="001C148D" w:rsidP="001C148D">
      <w:pPr>
        <w:spacing w:line="268" w:lineRule="auto"/>
        <w:ind w:left="-5" w:right="210" w:firstLine="5"/>
        <w:rPr>
          <w:sz w:val="22"/>
          <w:szCs w:val="22"/>
        </w:rPr>
      </w:pPr>
      <w:r w:rsidRPr="00EF43E6">
        <w:rPr>
          <w:sz w:val="22"/>
          <w:szCs w:val="22"/>
        </w:rPr>
        <w:t xml:space="preserve">Срок действия настоящего согласия: в течение одного года со дня подписания. </w:t>
      </w:r>
    </w:p>
    <w:p w14:paraId="6A52523F" w14:textId="77777777" w:rsidR="001C148D" w:rsidRDefault="001C148D" w:rsidP="001C148D">
      <w:pPr>
        <w:spacing w:after="64" w:line="259" w:lineRule="auto"/>
        <w:rPr>
          <w:sz w:val="22"/>
          <w:szCs w:val="22"/>
        </w:rPr>
      </w:pPr>
      <w:r w:rsidRPr="00EF43E6">
        <w:rPr>
          <w:sz w:val="22"/>
          <w:szCs w:val="22"/>
        </w:rPr>
        <w:t xml:space="preserve"> </w:t>
      </w:r>
    </w:p>
    <w:p w14:paraId="4F93986C" w14:textId="77777777" w:rsidR="002B1D04" w:rsidRDefault="002B1D04" w:rsidP="001C148D">
      <w:pPr>
        <w:spacing w:after="64" w:line="259" w:lineRule="auto"/>
        <w:rPr>
          <w:sz w:val="22"/>
          <w:szCs w:val="22"/>
        </w:rPr>
      </w:pPr>
    </w:p>
    <w:p w14:paraId="1E290649" w14:textId="77777777" w:rsidR="002B1D04" w:rsidRDefault="002B1D04" w:rsidP="001C148D">
      <w:pPr>
        <w:spacing w:after="64" w:line="259" w:lineRule="auto"/>
        <w:rPr>
          <w:sz w:val="22"/>
          <w:szCs w:val="22"/>
        </w:rPr>
      </w:pPr>
    </w:p>
    <w:p w14:paraId="66207AFF" w14:textId="77777777" w:rsidR="002B1D04" w:rsidRDefault="002B1D04" w:rsidP="001C148D">
      <w:pPr>
        <w:spacing w:after="64" w:line="259" w:lineRule="auto"/>
        <w:rPr>
          <w:sz w:val="22"/>
          <w:szCs w:val="22"/>
        </w:rPr>
      </w:pPr>
    </w:p>
    <w:p w14:paraId="44B9C4A9" w14:textId="77777777" w:rsidR="002B1D04" w:rsidRPr="00EF43E6" w:rsidRDefault="002B1D04" w:rsidP="001C148D">
      <w:pPr>
        <w:spacing w:after="64" w:line="259" w:lineRule="auto"/>
        <w:rPr>
          <w:sz w:val="22"/>
          <w:szCs w:val="22"/>
        </w:rPr>
      </w:pPr>
    </w:p>
    <w:p w14:paraId="732A261B" w14:textId="77777777" w:rsidR="001C148D" w:rsidRPr="00EF43E6" w:rsidRDefault="001C148D" w:rsidP="001C148D">
      <w:pPr>
        <w:spacing w:after="44" w:line="268" w:lineRule="auto"/>
        <w:ind w:left="294" w:right="210"/>
        <w:rPr>
          <w:sz w:val="22"/>
          <w:szCs w:val="22"/>
        </w:rPr>
      </w:pPr>
      <w:r w:rsidRPr="00EF43E6">
        <w:rPr>
          <w:sz w:val="22"/>
          <w:szCs w:val="22"/>
        </w:rPr>
        <w:t>«____</w:t>
      </w:r>
      <w:proofErr w:type="gramStart"/>
      <w:r w:rsidRPr="00EF43E6">
        <w:rPr>
          <w:sz w:val="22"/>
          <w:szCs w:val="22"/>
        </w:rPr>
        <w:t>_ »</w:t>
      </w:r>
      <w:proofErr w:type="gramEnd"/>
      <w:r w:rsidRPr="00EF43E6">
        <w:rPr>
          <w:sz w:val="22"/>
          <w:szCs w:val="22"/>
        </w:rPr>
        <w:t xml:space="preserve">  __________________________ 202</w:t>
      </w:r>
      <w:r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 </w:t>
      </w:r>
    </w:p>
    <w:p w14:paraId="3304D73D" w14:textId="77777777" w:rsidR="001C148D" w:rsidRPr="00576FC6" w:rsidRDefault="001C148D" w:rsidP="001C148D">
      <w:pPr>
        <w:spacing w:after="44" w:line="268" w:lineRule="auto"/>
        <w:ind w:left="294" w:right="210"/>
        <w:rPr>
          <w:sz w:val="16"/>
          <w:szCs w:val="16"/>
        </w:rPr>
      </w:pPr>
    </w:p>
    <w:p w14:paraId="5BC21BB2" w14:textId="77777777" w:rsidR="001C148D" w:rsidRPr="00EF43E6" w:rsidRDefault="001C148D" w:rsidP="001C148D">
      <w:pPr>
        <w:tabs>
          <w:tab w:val="left" w:pos="1276"/>
          <w:tab w:val="left" w:pos="4536"/>
          <w:tab w:val="left" w:pos="5245"/>
          <w:tab w:val="left" w:pos="7230"/>
          <w:tab w:val="left" w:pos="10206"/>
        </w:tabs>
        <w:spacing w:after="41" w:line="259" w:lineRule="auto"/>
        <w:ind w:right="-1"/>
        <w:rPr>
          <w:sz w:val="22"/>
          <w:szCs w:val="22"/>
          <w:u w:val="single"/>
        </w:rPr>
      </w:pP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40AD6204" w14:textId="77777777" w:rsidR="001C148D" w:rsidRPr="00DF7C71" w:rsidRDefault="001C148D" w:rsidP="001C148D">
      <w:pPr>
        <w:tabs>
          <w:tab w:val="center" w:pos="1939"/>
          <w:tab w:val="center" w:pos="4536"/>
          <w:tab w:val="center" w:pos="7548"/>
        </w:tabs>
        <w:spacing w:after="39" w:line="259" w:lineRule="auto"/>
        <w:rPr>
          <w:b/>
          <w:sz w:val="28"/>
          <w:szCs w:val="28"/>
        </w:rPr>
      </w:pPr>
      <w:r w:rsidRPr="00EF43E6">
        <w:rPr>
          <w:rFonts w:eastAsia="Calibri"/>
          <w:sz w:val="22"/>
          <w:szCs w:val="22"/>
        </w:rPr>
        <w:t xml:space="preserve">     </w:t>
      </w:r>
      <w:r w:rsidRPr="00EF43E6">
        <w:rPr>
          <w:sz w:val="22"/>
          <w:szCs w:val="22"/>
        </w:rPr>
        <w:t>(подпись лица, давшего согласие)</w:t>
      </w:r>
      <w:r w:rsidRPr="00EF43E6">
        <w:rPr>
          <w:sz w:val="22"/>
          <w:szCs w:val="22"/>
        </w:rPr>
        <w:tab/>
      </w:r>
      <w:r w:rsidRPr="00EF43E6">
        <w:rPr>
          <w:sz w:val="22"/>
          <w:szCs w:val="22"/>
        </w:rPr>
        <w:tab/>
        <w:t xml:space="preserve">(расшифровка подписи) </w:t>
      </w:r>
    </w:p>
    <w:p w14:paraId="4D097618" w14:textId="77777777" w:rsidR="001C148D" w:rsidRPr="00DF7C71" w:rsidRDefault="001C148D" w:rsidP="00C62444">
      <w:pPr>
        <w:tabs>
          <w:tab w:val="center" w:pos="1939"/>
          <w:tab w:val="center" w:pos="4536"/>
          <w:tab w:val="center" w:pos="7548"/>
        </w:tabs>
        <w:spacing w:after="39" w:line="259" w:lineRule="auto"/>
        <w:rPr>
          <w:b/>
          <w:sz w:val="28"/>
          <w:szCs w:val="28"/>
        </w:rPr>
      </w:pPr>
    </w:p>
    <w:sectPr w:rsidR="001C148D" w:rsidRPr="00DF7C71" w:rsidSect="00CC2E80">
      <w:pgSz w:w="11906" w:h="16838"/>
      <w:pgMar w:top="851" w:right="566" w:bottom="73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B6D11"/>
    <w:multiLevelType w:val="hybridMultilevel"/>
    <w:tmpl w:val="EB0850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8D84407"/>
    <w:multiLevelType w:val="hybridMultilevel"/>
    <w:tmpl w:val="E4366B4C"/>
    <w:lvl w:ilvl="0" w:tplc="ABC4ED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EFD4CF7"/>
    <w:multiLevelType w:val="hybridMultilevel"/>
    <w:tmpl w:val="2962E77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0BB2933"/>
    <w:multiLevelType w:val="hybridMultilevel"/>
    <w:tmpl w:val="893E9A1A"/>
    <w:lvl w:ilvl="0" w:tplc="04190011">
      <w:start w:val="1"/>
      <w:numFmt w:val="decimal"/>
      <w:lvlText w:val="%1)"/>
      <w:lvlJc w:val="left"/>
      <w:pPr>
        <w:ind w:left="1525" w:hanging="360"/>
      </w:pPr>
    </w:lvl>
    <w:lvl w:ilvl="1" w:tplc="04190019" w:tentative="1">
      <w:start w:val="1"/>
      <w:numFmt w:val="lowerLetter"/>
      <w:lvlText w:val="%2."/>
      <w:lvlJc w:val="left"/>
      <w:pPr>
        <w:ind w:left="2245" w:hanging="360"/>
      </w:pPr>
    </w:lvl>
    <w:lvl w:ilvl="2" w:tplc="0419001B" w:tentative="1">
      <w:start w:val="1"/>
      <w:numFmt w:val="lowerRoman"/>
      <w:lvlText w:val="%3."/>
      <w:lvlJc w:val="right"/>
      <w:pPr>
        <w:ind w:left="2965" w:hanging="180"/>
      </w:pPr>
    </w:lvl>
    <w:lvl w:ilvl="3" w:tplc="0419000F" w:tentative="1">
      <w:start w:val="1"/>
      <w:numFmt w:val="decimal"/>
      <w:lvlText w:val="%4."/>
      <w:lvlJc w:val="left"/>
      <w:pPr>
        <w:ind w:left="3685" w:hanging="360"/>
      </w:pPr>
    </w:lvl>
    <w:lvl w:ilvl="4" w:tplc="04190019" w:tentative="1">
      <w:start w:val="1"/>
      <w:numFmt w:val="lowerLetter"/>
      <w:lvlText w:val="%5."/>
      <w:lvlJc w:val="left"/>
      <w:pPr>
        <w:ind w:left="4405" w:hanging="360"/>
      </w:pPr>
    </w:lvl>
    <w:lvl w:ilvl="5" w:tplc="0419001B" w:tentative="1">
      <w:start w:val="1"/>
      <w:numFmt w:val="lowerRoman"/>
      <w:lvlText w:val="%6."/>
      <w:lvlJc w:val="right"/>
      <w:pPr>
        <w:ind w:left="5125" w:hanging="180"/>
      </w:pPr>
    </w:lvl>
    <w:lvl w:ilvl="6" w:tplc="0419000F" w:tentative="1">
      <w:start w:val="1"/>
      <w:numFmt w:val="decimal"/>
      <w:lvlText w:val="%7."/>
      <w:lvlJc w:val="left"/>
      <w:pPr>
        <w:ind w:left="5845" w:hanging="360"/>
      </w:pPr>
    </w:lvl>
    <w:lvl w:ilvl="7" w:tplc="04190019" w:tentative="1">
      <w:start w:val="1"/>
      <w:numFmt w:val="lowerLetter"/>
      <w:lvlText w:val="%8."/>
      <w:lvlJc w:val="left"/>
      <w:pPr>
        <w:ind w:left="6565" w:hanging="360"/>
      </w:pPr>
    </w:lvl>
    <w:lvl w:ilvl="8" w:tplc="0419001B" w:tentative="1">
      <w:start w:val="1"/>
      <w:numFmt w:val="lowerRoman"/>
      <w:lvlText w:val="%9."/>
      <w:lvlJc w:val="right"/>
      <w:pPr>
        <w:ind w:left="7285" w:hanging="180"/>
      </w:pPr>
    </w:lvl>
  </w:abstractNum>
  <w:abstractNum w:abstractNumId="4" w15:restartNumberingAfterBreak="0">
    <w:nsid w:val="3BB420DE"/>
    <w:multiLevelType w:val="hybridMultilevel"/>
    <w:tmpl w:val="4412E152"/>
    <w:lvl w:ilvl="0" w:tplc="0419000D">
      <w:start w:val="1"/>
      <w:numFmt w:val="bullet"/>
      <w:lvlText w:val=""/>
      <w:lvlJc w:val="left"/>
      <w:pPr>
        <w:ind w:left="14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5" w15:restartNumberingAfterBreak="0">
    <w:nsid w:val="49306899"/>
    <w:multiLevelType w:val="hybridMultilevel"/>
    <w:tmpl w:val="1BE0CF58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4D5B5482"/>
    <w:multiLevelType w:val="hybridMultilevel"/>
    <w:tmpl w:val="6FD25300"/>
    <w:lvl w:ilvl="0" w:tplc="0419000D">
      <w:start w:val="1"/>
      <w:numFmt w:val="bullet"/>
      <w:lvlText w:val=""/>
      <w:lvlJc w:val="left"/>
      <w:pPr>
        <w:ind w:left="14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num w:numId="1" w16cid:durableId="1409494730">
    <w:abstractNumId w:val="5"/>
  </w:num>
  <w:num w:numId="2" w16cid:durableId="2013096380">
    <w:abstractNumId w:val="3"/>
  </w:num>
  <w:num w:numId="3" w16cid:durableId="522716672">
    <w:abstractNumId w:val="4"/>
  </w:num>
  <w:num w:numId="4" w16cid:durableId="10379389">
    <w:abstractNumId w:val="6"/>
  </w:num>
  <w:num w:numId="5" w16cid:durableId="1622955941">
    <w:abstractNumId w:val="2"/>
  </w:num>
  <w:num w:numId="6" w16cid:durableId="2087333786">
    <w:abstractNumId w:val="0"/>
  </w:num>
  <w:num w:numId="7" w16cid:durableId="876236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onsecutiveHyphenLimit w:val="3"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1E9"/>
    <w:rsid w:val="0000059C"/>
    <w:rsid w:val="00003CAA"/>
    <w:rsid w:val="00006A40"/>
    <w:rsid w:val="000101F9"/>
    <w:rsid w:val="00015A48"/>
    <w:rsid w:val="0002163A"/>
    <w:rsid w:val="00022B72"/>
    <w:rsid w:val="00030089"/>
    <w:rsid w:val="00031CC8"/>
    <w:rsid w:val="0003535B"/>
    <w:rsid w:val="000363DA"/>
    <w:rsid w:val="00036EF6"/>
    <w:rsid w:val="00043017"/>
    <w:rsid w:val="000452F8"/>
    <w:rsid w:val="00045BD2"/>
    <w:rsid w:val="00050496"/>
    <w:rsid w:val="00061FF0"/>
    <w:rsid w:val="0006450D"/>
    <w:rsid w:val="00077A27"/>
    <w:rsid w:val="00080474"/>
    <w:rsid w:val="0008174E"/>
    <w:rsid w:val="000842BE"/>
    <w:rsid w:val="000865AD"/>
    <w:rsid w:val="0009289A"/>
    <w:rsid w:val="000A0B12"/>
    <w:rsid w:val="000A5834"/>
    <w:rsid w:val="000A7D16"/>
    <w:rsid w:val="000B5132"/>
    <w:rsid w:val="000B7BAE"/>
    <w:rsid w:val="000C2BC1"/>
    <w:rsid w:val="000C53DD"/>
    <w:rsid w:val="000D19A2"/>
    <w:rsid w:val="000E341E"/>
    <w:rsid w:val="000E455D"/>
    <w:rsid w:val="000F37A2"/>
    <w:rsid w:val="000F42A1"/>
    <w:rsid w:val="000F7B54"/>
    <w:rsid w:val="00100640"/>
    <w:rsid w:val="001032B9"/>
    <w:rsid w:val="00103DF4"/>
    <w:rsid w:val="001054FF"/>
    <w:rsid w:val="00106E4E"/>
    <w:rsid w:val="00107388"/>
    <w:rsid w:val="00111026"/>
    <w:rsid w:val="00114FFD"/>
    <w:rsid w:val="00127A5A"/>
    <w:rsid w:val="00130FA4"/>
    <w:rsid w:val="001334DC"/>
    <w:rsid w:val="00134247"/>
    <w:rsid w:val="0013747A"/>
    <w:rsid w:val="00147B79"/>
    <w:rsid w:val="00164EF2"/>
    <w:rsid w:val="001654A4"/>
    <w:rsid w:val="0017139E"/>
    <w:rsid w:val="0018042D"/>
    <w:rsid w:val="00190135"/>
    <w:rsid w:val="00196B38"/>
    <w:rsid w:val="001B16BC"/>
    <w:rsid w:val="001B7172"/>
    <w:rsid w:val="001B731A"/>
    <w:rsid w:val="001B7ABA"/>
    <w:rsid w:val="001C148D"/>
    <w:rsid w:val="001C29D6"/>
    <w:rsid w:val="001E0BCB"/>
    <w:rsid w:val="001E17B8"/>
    <w:rsid w:val="001E2788"/>
    <w:rsid w:val="001E6081"/>
    <w:rsid w:val="001E734A"/>
    <w:rsid w:val="001E7B6F"/>
    <w:rsid w:val="001F6378"/>
    <w:rsid w:val="001F77CF"/>
    <w:rsid w:val="001F7EA5"/>
    <w:rsid w:val="00202D4A"/>
    <w:rsid w:val="00207B6B"/>
    <w:rsid w:val="0021409D"/>
    <w:rsid w:val="00214CC1"/>
    <w:rsid w:val="00216AED"/>
    <w:rsid w:val="002208CB"/>
    <w:rsid w:val="002219B8"/>
    <w:rsid w:val="00225F72"/>
    <w:rsid w:val="00230178"/>
    <w:rsid w:val="002315EF"/>
    <w:rsid w:val="002348FA"/>
    <w:rsid w:val="00235D5B"/>
    <w:rsid w:val="00237752"/>
    <w:rsid w:val="00242484"/>
    <w:rsid w:val="002443B6"/>
    <w:rsid w:val="00252797"/>
    <w:rsid w:val="00254156"/>
    <w:rsid w:val="00264926"/>
    <w:rsid w:val="00265F8D"/>
    <w:rsid w:val="00266491"/>
    <w:rsid w:val="002678D0"/>
    <w:rsid w:val="00267F31"/>
    <w:rsid w:val="0027092B"/>
    <w:rsid w:val="00281292"/>
    <w:rsid w:val="002835C2"/>
    <w:rsid w:val="002915C3"/>
    <w:rsid w:val="00294A9F"/>
    <w:rsid w:val="00295618"/>
    <w:rsid w:val="002A552C"/>
    <w:rsid w:val="002A69EE"/>
    <w:rsid w:val="002B1D04"/>
    <w:rsid w:val="002C3A18"/>
    <w:rsid w:val="002C4AD9"/>
    <w:rsid w:val="002C740A"/>
    <w:rsid w:val="002D0351"/>
    <w:rsid w:val="002D0BF2"/>
    <w:rsid w:val="002D3590"/>
    <w:rsid w:val="002E33BC"/>
    <w:rsid w:val="002E4106"/>
    <w:rsid w:val="002E6C5B"/>
    <w:rsid w:val="002F73B0"/>
    <w:rsid w:val="003027AA"/>
    <w:rsid w:val="003059BA"/>
    <w:rsid w:val="00310991"/>
    <w:rsid w:val="00317887"/>
    <w:rsid w:val="003210F1"/>
    <w:rsid w:val="003221E9"/>
    <w:rsid w:val="00323708"/>
    <w:rsid w:val="00324BC5"/>
    <w:rsid w:val="00331357"/>
    <w:rsid w:val="003353C2"/>
    <w:rsid w:val="0033742B"/>
    <w:rsid w:val="00341462"/>
    <w:rsid w:val="00341570"/>
    <w:rsid w:val="003432CD"/>
    <w:rsid w:val="00343995"/>
    <w:rsid w:val="00344199"/>
    <w:rsid w:val="00346012"/>
    <w:rsid w:val="003507E1"/>
    <w:rsid w:val="003519D0"/>
    <w:rsid w:val="00351C04"/>
    <w:rsid w:val="003522A9"/>
    <w:rsid w:val="00355391"/>
    <w:rsid w:val="003555FB"/>
    <w:rsid w:val="003614E4"/>
    <w:rsid w:val="00361B7D"/>
    <w:rsid w:val="00364028"/>
    <w:rsid w:val="00366A0F"/>
    <w:rsid w:val="003716BC"/>
    <w:rsid w:val="00372F85"/>
    <w:rsid w:val="0038366C"/>
    <w:rsid w:val="00393943"/>
    <w:rsid w:val="00395F93"/>
    <w:rsid w:val="003A08F3"/>
    <w:rsid w:val="003A17D2"/>
    <w:rsid w:val="003A277F"/>
    <w:rsid w:val="003A7D5A"/>
    <w:rsid w:val="003B187D"/>
    <w:rsid w:val="003B235B"/>
    <w:rsid w:val="003B24CA"/>
    <w:rsid w:val="003B5373"/>
    <w:rsid w:val="003B5E9D"/>
    <w:rsid w:val="003B68BC"/>
    <w:rsid w:val="003B7A40"/>
    <w:rsid w:val="003C016A"/>
    <w:rsid w:val="003C2C5E"/>
    <w:rsid w:val="003D0D1A"/>
    <w:rsid w:val="003D2CF3"/>
    <w:rsid w:val="003D717B"/>
    <w:rsid w:val="003E0E19"/>
    <w:rsid w:val="003E2AD9"/>
    <w:rsid w:val="003E3E4B"/>
    <w:rsid w:val="003E4318"/>
    <w:rsid w:val="003E52BB"/>
    <w:rsid w:val="003E783A"/>
    <w:rsid w:val="003F1C8F"/>
    <w:rsid w:val="003F21C4"/>
    <w:rsid w:val="003F2D3A"/>
    <w:rsid w:val="003F3565"/>
    <w:rsid w:val="00407740"/>
    <w:rsid w:val="00410A75"/>
    <w:rsid w:val="0041504A"/>
    <w:rsid w:val="0041564D"/>
    <w:rsid w:val="00422EF5"/>
    <w:rsid w:val="00424956"/>
    <w:rsid w:val="00425AA5"/>
    <w:rsid w:val="0042728A"/>
    <w:rsid w:val="00433EB7"/>
    <w:rsid w:val="00435135"/>
    <w:rsid w:val="00445911"/>
    <w:rsid w:val="004526D6"/>
    <w:rsid w:val="00452E4F"/>
    <w:rsid w:val="00454E57"/>
    <w:rsid w:val="004555B0"/>
    <w:rsid w:val="00460BC9"/>
    <w:rsid w:val="004666E1"/>
    <w:rsid w:val="00467AEC"/>
    <w:rsid w:val="00480DA7"/>
    <w:rsid w:val="00481C44"/>
    <w:rsid w:val="004837E6"/>
    <w:rsid w:val="004920AE"/>
    <w:rsid w:val="00497BD3"/>
    <w:rsid w:val="004A1EC3"/>
    <w:rsid w:val="004A2922"/>
    <w:rsid w:val="004A40BB"/>
    <w:rsid w:val="004B4B5D"/>
    <w:rsid w:val="004B57B5"/>
    <w:rsid w:val="004B605F"/>
    <w:rsid w:val="004C4740"/>
    <w:rsid w:val="004C71AB"/>
    <w:rsid w:val="004D02BC"/>
    <w:rsid w:val="004D191C"/>
    <w:rsid w:val="004D20A8"/>
    <w:rsid w:val="004D52F9"/>
    <w:rsid w:val="004D5870"/>
    <w:rsid w:val="004E40F7"/>
    <w:rsid w:val="004E4F3F"/>
    <w:rsid w:val="004E61B0"/>
    <w:rsid w:val="004F0FA6"/>
    <w:rsid w:val="004F4F33"/>
    <w:rsid w:val="005017D9"/>
    <w:rsid w:val="00506E85"/>
    <w:rsid w:val="005152FA"/>
    <w:rsid w:val="00522118"/>
    <w:rsid w:val="005226B5"/>
    <w:rsid w:val="00524F14"/>
    <w:rsid w:val="0052743B"/>
    <w:rsid w:val="005302E1"/>
    <w:rsid w:val="00531864"/>
    <w:rsid w:val="00533139"/>
    <w:rsid w:val="0053657F"/>
    <w:rsid w:val="00536ABD"/>
    <w:rsid w:val="005401C9"/>
    <w:rsid w:val="005409CF"/>
    <w:rsid w:val="005447D5"/>
    <w:rsid w:val="00544F4D"/>
    <w:rsid w:val="005544A7"/>
    <w:rsid w:val="00555BD4"/>
    <w:rsid w:val="00556EBE"/>
    <w:rsid w:val="00560836"/>
    <w:rsid w:val="005628E0"/>
    <w:rsid w:val="00566D8D"/>
    <w:rsid w:val="00566E6B"/>
    <w:rsid w:val="005702E2"/>
    <w:rsid w:val="00574BE9"/>
    <w:rsid w:val="00576CE8"/>
    <w:rsid w:val="00582E3B"/>
    <w:rsid w:val="005876C9"/>
    <w:rsid w:val="00587F79"/>
    <w:rsid w:val="0059097B"/>
    <w:rsid w:val="00590B0F"/>
    <w:rsid w:val="00592BC9"/>
    <w:rsid w:val="00594658"/>
    <w:rsid w:val="005A196E"/>
    <w:rsid w:val="005A3A9C"/>
    <w:rsid w:val="005B6BB6"/>
    <w:rsid w:val="005B6EE1"/>
    <w:rsid w:val="005C71FF"/>
    <w:rsid w:val="005C7FD4"/>
    <w:rsid w:val="005E4085"/>
    <w:rsid w:val="005E60D0"/>
    <w:rsid w:val="005E60FF"/>
    <w:rsid w:val="005F4A99"/>
    <w:rsid w:val="0061355E"/>
    <w:rsid w:val="00615C7D"/>
    <w:rsid w:val="006177B2"/>
    <w:rsid w:val="00621801"/>
    <w:rsid w:val="00622669"/>
    <w:rsid w:val="006401DF"/>
    <w:rsid w:val="0064055F"/>
    <w:rsid w:val="00643255"/>
    <w:rsid w:val="00643CC2"/>
    <w:rsid w:val="00644AFB"/>
    <w:rsid w:val="00645135"/>
    <w:rsid w:val="00645A28"/>
    <w:rsid w:val="0064615C"/>
    <w:rsid w:val="00655775"/>
    <w:rsid w:val="006573D1"/>
    <w:rsid w:val="006670DF"/>
    <w:rsid w:val="00670A79"/>
    <w:rsid w:val="00671B2E"/>
    <w:rsid w:val="00681BD3"/>
    <w:rsid w:val="00682434"/>
    <w:rsid w:val="00691B9F"/>
    <w:rsid w:val="00693A4A"/>
    <w:rsid w:val="00697A3E"/>
    <w:rsid w:val="006A0A10"/>
    <w:rsid w:val="006A4789"/>
    <w:rsid w:val="006B7D0E"/>
    <w:rsid w:val="006C1103"/>
    <w:rsid w:val="006C443B"/>
    <w:rsid w:val="006C4545"/>
    <w:rsid w:val="006C49FD"/>
    <w:rsid w:val="006C744A"/>
    <w:rsid w:val="006C772E"/>
    <w:rsid w:val="006D476C"/>
    <w:rsid w:val="006D6A97"/>
    <w:rsid w:val="006E2637"/>
    <w:rsid w:val="006E345E"/>
    <w:rsid w:val="006E46CB"/>
    <w:rsid w:val="006E6D3E"/>
    <w:rsid w:val="006E6D7F"/>
    <w:rsid w:val="006E7958"/>
    <w:rsid w:val="006F1E5F"/>
    <w:rsid w:val="006F22EE"/>
    <w:rsid w:val="006F4830"/>
    <w:rsid w:val="006F5132"/>
    <w:rsid w:val="007000E7"/>
    <w:rsid w:val="0070159F"/>
    <w:rsid w:val="007018CD"/>
    <w:rsid w:val="00714F96"/>
    <w:rsid w:val="00715F8A"/>
    <w:rsid w:val="00717D85"/>
    <w:rsid w:val="00723617"/>
    <w:rsid w:val="007264F9"/>
    <w:rsid w:val="00730DC0"/>
    <w:rsid w:val="00731B21"/>
    <w:rsid w:val="00731B5F"/>
    <w:rsid w:val="0074360E"/>
    <w:rsid w:val="007475C9"/>
    <w:rsid w:val="00752F1D"/>
    <w:rsid w:val="00760E9B"/>
    <w:rsid w:val="00766419"/>
    <w:rsid w:val="00770ABB"/>
    <w:rsid w:val="00770F2F"/>
    <w:rsid w:val="00795EBB"/>
    <w:rsid w:val="00797CC8"/>
    <w:rsid w:val="007A0D31"/>
    <w:rsid w:val="007A155E"/>
    <w:rsid w:val="007A58FD"/>
    <w:rsid w:val="007A71E2"/>
    <w:rsid w:val="007B14E8"/>
    <w:rsid w:val="007C09B3"/>
    <w:rsid w:val="007C41EA"/>
    <w:rsid w:val="007C729D"/>
    <w:rsid w:val="007D28E9"/>
    <w:rsid w:val="007E38F0"/>
    <w:rsid w:val="007E7D66"/>
    <w:rsid w:val="007F4B18"/>
    <w:rsid w:val="007F7D71"/>
    <w:rsid w:val="0080361D"/>
    <w:rsid w:val="00806E8E"/>
    <w:rsid w:val="008074A3"/>
    <w:rsid w:val="00807821"/>
    <w:rsid w:val="00830D77"/>
    <w:rsid w:val="00840555"/>
    <w:rsid w:val="00842B38"/>
    <w:rsid w:val="00850030"/>
    <w:rsid w:val="008523C7"/>
    <w:rsid w:val="00852585"/>
    <w:rsid w:val="00863F93"/>
    <w:rsid w:val="00866D0B"/>
    <w:rsid w:val="00870418"/>
    <w:rsid w:val="00870CF3"/>
    <w:rsid w:val="00871271"/>
    <w:rsid w:val="008715E6"/>
    <w:rsid w:val="00876A08"/>
    <w:rsid w:val="00880EC0"/>
    <w:rsid w:val="00881056"/>
    <w:rsid w:val="00883FF5"/>
    <w:rsid w:val="00884A4D"/>
    <w:rsid w:val="008868EE"/>
    <w:rsid w:val="00891D25"/>
    <w:rsid w:val="00892450"/>
    <w:rsid w:val="00893250"/>
    <w:rsid w:val="00896D5A"/>
    <w:rsid w:val="008A401A"/>
    <w:rsid w:val="008A5A38"/>
    <w:rsid w:val="008A6A35"/>
    <w:rsid w:val="008A749A"/>
    <w:rsid w:val="008B4E2E"/>
    <w:rsid w:val="008B577B"/>
    <w:rsid w:val="008B5E85"/>
    <w:rsid w:val="008C127C"/>
    <w:rsid w:val="008D1C67"/>
    <w:rsid w:val="008D25BD"/>
    <w:rsid w:val="008D3C37"/>
    <w:rsid w:val="008D489A"/>
    <w:rsid w:val="008E2080"/>
    <w:rsid w:val="008E5128"/>
    <w:rsid w:val="008F2BDF"/>
    <w:rsid w:val="008F373B"/>
    <w:rsid w:val="008F64BC"/>
    <w:rsid w:val="009000AF"/>
    <w:rsid w:val="00900640"/>
    <w:rsid w:val="009040C5"/>
    <w:rsid w:val="009060FA"/>
    <w:rsid w:val="0090636C"/>
    <w:rsid w:val="00913325"/>
    <w:rsid w:val="00923071"/>
    <w:rsid w:val="00926FFA"/>
    <w:rsid w:val="00930163"/>
    <w:rsid w:val="00930830"/>
    <w:rsid w:val="009424B2"/>
    <w:rsid w:val="009432BE"/>
    <w:rsid w:val="00944501"/>
    <w:rsid w:val="009460E0"/>
    <w:rsid w:val="00953B35"/>
    <w:rsid w:val="009545B7"/>
    <w:rsid w:val="00956DBC"/>
    <w:rsid w:val="00957C23"/>
    <w:rsid w:val="00960F8E"/>
    <w:rsid w:val="00963EF0"/>
    <w:rsid w:val="00966758"/>
    <w:rsid w:val="009670F3"/>
    <w:rsid w:val="00970630"/>
    <w:rsid w:val="00980A48"/>
    <w:rsid w:val="00980B24"/>
    <w:rsid w:val="00980CF8"/>
    <w:rsid w:val="00981858"/>
    <w:rsid w:val="00981EF0"/>
    <w:rsid w:val="00982D8A"/>
    <w:rsid w:val="00987824"/>
    <w:rsid w:val="00987F1F"/>
    <w:rsid w:val="00990E4F"/>
    <w:rsid w:val="00992C77"/>
    <w:rsid w:val="00994793"/>
    <w:rsid w:val="00995F4B"/>
    <w:rsid w:val="009A13E5"/>
    <w:rsid w:val="009A2A22"/>
    <w:rsid w:val="009A70DC"/>
    <w:rsid w:val="009A77D0"/>
    <w:rsid w:val="009A7B89"/>
    <w:rsid w:val="009B3AD6"/>
    <w:rsid w:val="009C0241"/>
    <w:rsid w:val="009C0B4B"/>
    <w:rsid w:val="009C1967"/>
    <w:rsid w:val="009C3A91"/>
    <w:rsid w:val="009C79D2"/>
    <w:rsid w:val="009D2BB1"/>
    <w:rsid w:val="009D4102"/>
    <w:rsid w:val="009E2281"/>
    <w:rsid w:val="009F3244"/>
    <w:rsid w:val="009F64CA"/>
    <w:rsid w:val="00A0093C"/>
    <w:rsid w:val="00A0518C"/>
    <w:rsid w:val="00A07968"/>
    <w:rsid w:val="00A1184B"/>
    <w:rsid w:val="00A1235A"/>
    <w:rsid w:val="00A12D1A"/>
    <w:rsid w:val="00A2009E"/>
    <w:rsid w:val="00A23F55"/>
    <w:rsid w:val="00A254A9"/>
    <w:rsid w:val="00A25A0A"/>
    <w:rsid w:val="00A26E07"/>
    <w:rsid w:val="00A31238"/>
    <w:rsid w:val="00A3429A"/>
    <w:rsid w:val="00A3431A"/>
    <w:rsid w:val="00A429B0"/>
    <w:rsid w:val="00A42F00"/>
    <w:rsid w:val="00A443F7"/>
    <w:rsid w:val="00A44D96"/>
    <w:rsid w:val="00A4789E"/>
    <w:rsid w:val="00A52F77"/>
    <w:rsid w:val="00A534FA"/>
    <w:rsid w:val="00A54DBB"/>
    <w:rsid w:val="00A61A2F"/>
    <w:rsid w:val="00A666EC"/>
    <w:rsid w:val="00A67E58"/>
    <w:rsid w:val="00A71C90"/>
    <w:rsid w:val="00A725AD"/>
    <w:rsid w:val="00A736D1"/>
    <w:rsid w:val="00A84EBE"/>
    <w:rsid w:val="00A9467C"/>
    <w:rsid w:val="00A95BA5"/>
    <w:rsid w:val="00A96070"/>
    <w:rsid w:val="00A96BC9"/>
    <w:rsid w:val="00AA58E9"/>
    <w:rsid w:val="00AB2C5C"/>
    <w:rsid w:val="00AB32F7"/>
    <w:rsid w:val="00AC1C68"/>
    <w:rsid w:val="00AD4F3E"/>
    <w:rsid w:val="00AE1442"/>
    <w:rsid w:val="00AE1FB6"/>
    <w:rsid w:val="00AE549A"/>
    <w:rsid w:val="00AF03DC"/>
    <w:rsid w:val="00AF4E1B"/>
    <w:rsid w:val="00AF70A1"/>
    <w:rsid w:val="00B05857"/>
    <w:rsid w:val="00B05FC1"/>
    <w:rsid w:val="00B141E9"/>
    <w:rsid w:val="00B159EE"/>
    <w:rsid w:val="00B17687"/>
    <w:rsid w:val="00B22961"/>
    <w:rsid w:val="00B25F33"/>
    <w:rsid w:val="00B34372"/>
    <w:rsid w:val="00B35A4E"/>
    <w:rsid w:val="00B36419"/>
    <w:rsid w:val="00B4197C"/>
    <w:rsid w:val="00B436B4"/>
    <w:rsid w:val="00B44CE5"/>
    <w:rsid w:val="00B5084F"/>
    <w:rsid w:val="00B52A35"/>
    <w:rsid w:val="00B62830"/>
    <w:rsid w:val="00B75221"/>
    <w:rsid w:val="00B846CA"/>
    <w:rsid w:val="00B85730"/>
    <w:rsid w:val="00B9034B"/>
    <w:rsid w:val="00B9189C"/>
    <w:rsid w:val="00B930A2"/>
    <w:rsid w:val="00BA0F83"/>
    <w:rsid w:val="00BA48CE"/>
    <w:rsid w:val="00BB0734"/>
    <w:rsid w:val="00BB0B7F"/>
    <w:rsid w:val="00BB5970"/>
    <w:rsid w:val="00BC1351"/>
    <w:rsid w:val="00BC31B1"/>
    <w:rsid w:val="00BC3AA0"/>
    <w:rsid w:val="00BD2BC7"/>
    <w:rsid w:val="00BD6E39"/>
    <w:rsid w:val="00BE328F"/>
    <w:rsid w:val="00BE54EA"/>
    <w:rsid w:val="00BE7B51"/>
    <w:rsid w:val="00BE7F61"/>
    <w:rsid w:val="00BF1829"/>
    <w:rsid w:val="00BF2C3C"/>
    <w:rsid w:val="00BF3887"/>
    <w:rsid w:val="00BF70E3"/>
    <w:rsid w:val="00C06D73"/>
    <w:rsid w:val="00C07DC8"/>
    <w:rsid w:val="00C13EFC"/>
    <w:rsid w:val="00C143B0"/>
    <w:rsid w:val="00C203AE"/>
    <w:rsid w:val="00C2297E"/>
    <w:rsid w:val="00C23717"/>
    <w:rsid w:val="00C2506D"/>
    <w:rsid w:val="00C257E8"/>
    <w:rsid w:val="00C261DA"/>
    <w:rsid w:val="00C2743D"/>
    <w:rsid w:val="00C36096"/>
    <w:rsid w:val="00C403A4"/>
    <w:rsid w:val="00C40B33"/>
    <w:rsid w:val="00C424EF"/>
    <w:rsid w:val="00C43041"/>
    <w:rsid w:val="00C4404C"/>
    <w:rsid w:val="00C450F3"/>
    <w:rsid w:val="00C47C89"/>
    <w:rsid w:val="00C47F91"/>
    <w:rsid w:val="00C541A4"/>
    <w:rsid w:val="00C62444"/>
    <w:rsid w:val="00C67076"/>
    <w:rsid w:val="00C74EB6"/>
    <w:rsid w:val="00C81DC0"/>
    <w:rsid w:val="00C84C1C"/>
    <w:rsid w:val="00C862EA"/>
    <w:rsid w:val="00C9104B"/>
    <w:rsid w:val="00C925E7"/>
    <w:rsid w:val="00C95D75"/>
    <w:rsid w:val="00CA2ADC"/>
    <w:rsid w:val="00CA2E10"/>
    <w:rsid w:val="00CA53BC"/>
    <w:rsid w:val="00CB2EF9"/>
    <w:rsid w:val="00CB5997"/>
    <w:rsid w:val="00CC29A3"/>
    <w:rsid w:val="00CC2E80"/>
    <w:rsid w:val="00CC690C"/>
    <w:rsid w:val="00CD0C9C"/>
    <w:rsid w:val="00CD40E1"/>
    <w:rsid w:val="00CD4CEC"/>
    <w:rsid w:val="00CE196E"/>
    <w:rsid w:val="00CE53FD"/>
    <w:rsid w:val="00CF58CE"/>
    <w:rsid w:val="00CF5F19"/>
    <w:rsid w:val="00CF7D7A"/>
    <w:rsid w:val="00D11798"/>
    <w:rsid w:val="00D129D0"/>
    <w:rsid w:val="00D15A5A"/>
    <w:rsid w:val="00D2061E"/>
    <w:rsid w:val="00D22279"/>
    <w:rsid w:val="00D25814"/>
    <w:rsid w:val="00D33132"/>
    <w:rsid w:val="00D34C89"/>
    <w:rsid w:val="00D42FF8"/>
    <w:rsid w:val="00D50874"/>
    <w:rsid w:val="00D548B8"/>
    <w:rsid w:val="00D55336"/>
    <w:rsid w:val="00D563D3"/>
    <w:rsid w:val="00D57DAC"/>
    <w:rsid w:val="00D6684D"/>
    <w:rsid w:val="00D70965"/>
    <w:rsid w:val="00D74446"/>
    <w:rsid w:val="00D77287"/>
    <w:rsid w:val="00D81949"/>
    <w:rsid w:val="00D81D49"/>
    <w:rsid w:val="00D83A53"/>
    <w:rsid w:val="00D83DD9"/>
    <w:rsid w:val="00D85D86"/>
    <w:rsid w:val="00D92CF3"/>
    <w:rsid w:val="00D94BC1"/>
    <w:rsid w:val="00D9563A"/>
    <w:rsid w:val="00D95C06"/>
    <w:rsid w:val="00D9765A"/>
    <w:rsid w:val="00DA03CF"/>
    <w:rsid w:val="00DA272C"/>
    <w:rsid w:val="00DA4414"/>
    <w:rsid w:val="00DA7308"/>
    <w:rsid w:val="00DB086C"/>
    <w:rsid w:val="00DB0981"/>
    <w:rsid w:val="00DB1131"/>
    <w:rsid w:val="00DB4980"/>
    <w:rsid w:val="00DB633C"/>
    <w:rsid w:val="00DB78A3"/>
    <w:rsid w:val="00DB7FB0"/>
    <w:rsid w:val="00DC29C0"/>
    <w:rsid w:val="00DC4FCF"/>
    <w:rsid w:val="00DD3219"/>
    <w:rsid w:val="00DD535C"/>
    <w:rsid w:val="00DE38CE"/>
    <w:rsid w:val="00DE447D"/>
    <w:rsid w:val="00DF1125"/>
    <w:rsid w:val="00DF522E"/>
    <w:rsid w:val="00DF7C71"/>
    <w:rsid w:val="00E01DA9"/>
    <w:rsid w:val="00E03D23"/>
    <w:rsid w:val="00E13042"/>
    <w:rsid w:val="00E16683"/>
    <w:rsid w:val="00E16A62"/>
    <w:rsid w:val="00E20DE8"/>
    <w:rsid w:val="00E27FFE"/>
    <w:rsid w:val="00E34A25"/>
    <w:rsid w:val="00E36528"/>
    <w:rsid w:val="00E37B91"/>
    <w:rsid w:val="00E4105B"/>
    <w:rsid w:val="00E43E76"/>
    <w:rsid w:val="00E469E3"/>
    <w:rsid w:val="00E52B3A"/>
    <w:rsid w:val="00E544F2"/>
    <w:rsid w:val="00E609E4"/>
    <w:rsid w:val="00E74E55"/>
    <w:rsid w:val="00E75CE6"/>
    <w:rsid w:val="00E762CD"/>
    <w:rsid w:val="00E81082"/>
    <w:rsid w:val="00E83E02"/>
    <w:rsid w:val="00E841E9"/>
    <w:rsid w:val="00E84982"/>
    <w:rsid w:val="00E900E8"/>
    <w:rsid w:val="00E906DF"/>
    <w:rsid w:val="00E93CD1"/>
    <w:rsid w:val="00E96590"/>
    <w:rsid w:val="00EB10A2"/>
    <w:rsid w:val="00EC24FC"/>
    <w:rsid w:val="00EC3823"/>
    <w:rsid w:val="00EC74BC"/>
    <w:rsid w:val="00EC77E1"/>
    <w:rsid w:val="00ED0416"/>
    <w:rsid w:val="00ED5C5D"/>
    <w:rsid w:val="00ED6684"/>
    <w:rsid w:val="00EE03BD"/>
    <w:rsid w:val="00EE0769"/>
    <w:rsid w:val="00EE49BA"/>
    <w:rsid w:val="00EF7CD5"/>
    <w:rsid w:val="00F034F3"/>
    <w:rsid w:val="00F060C7"/>
    <w:rsid w:val="00F12450"/>
    <w:rsid w:val="00F12ACB"/>
    <w:rsid w:val="00F1565B"/>
    <w:rsid w:val="00F173AA"/>
    <w:rsid w:val="00F17F1E"/>
    <w:rsid w:val="00F235CB"/>
    <w:rsid w:val="00F26AE9"/>
    <w:rsid w:val="00F32463"/>
    <w:rsid w:val="00F359FF"/>
    <w:rsid w:val="00F37489"/>
    <w:rsid w:val="00F3748D"/>
    <w:rsid w:val="00F37E4C"/>
    <w:rsid w:val="00F42C1C"/>
    <w:rsid w:val="00F441CE"/>
    <w:rsid w:val="00F469E5"/>
    <w:rsid w:val="00F505FD"/>
    <w:rsid w:val="00F70924"/>
    <w:rsid w:val="00F757EC"/>
    <w:rsid w:val="00F81894"/>
    <w:rsid w:val="00F82BCB"/>
    <w:rsid w:val="00F83C1D"/>
    <w:rsid w:val="00F864F6"/>
    <w:rsid w:val="00F90A42"/>
    <w:rsid w:val="00F91525"/>
    <w:rsid w:val="00FA2AB7"/>
    <w:rsid w:val="00FC111A"/>
    <w:rsid w:val="00FC25C3"/>
    <w:rsid w:val="00FC340A"/>
    <w:rsid w:val="00FD2185"/>
    <w:rsid w:val="00FD7D77"/>
    <w:rsid w:val="00FE2778"/>
    <w:rsid w:val="00FE7DA3"/>
    <w:rsid w:val="00FF0668"/>
    <w:rsid w:val="00FF21B5"/>
    <w:rsid w:val="00FF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3673D"/>
  <w15:docId w15:val="{63A4EF68-87FA-4B9C-ABA6-DB486C33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277F"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link w:val="30"/>
    <w:semiHidden/>
    <w:unhideWhenUsed/>
    <w:qFormat/>
    <w:rsid w:val="003B68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8">
    <w:name w:val="heading 8"/>
    <w:basedOn w:val="a"/>
    <w:next w:val="a"/>
    <w:qFormat/>
    <w:rsid w:val="007475C9"/>
    <w:pPr>
      <w:keepNext/>
      <w:spacing w:line="240" w:lineRule="atLeast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475C9"/>
    <w:pPr>
      <w:widowControl w:val="0"/>
      <w:tabs>
        <w:tab w:val="center" w:pos="4153"/>
        <w:tab w:val="right" w:pos="8306"/>
      </w:tabs>
    </w:pPr>
    <w:rPr>
      <w:sz w:val="28"/>
    </w:rPr>
  </w:style>
  <w:style w:type="table" w:styleId="a4">
    <w:name w:val="Table Grid"/>
    <w:basedOn w:val="a1"/>
    <w:uiPriority w:val="59"/>
    <w:rsid w:val="00A1235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2443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443B6"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rsid w:val="000D19A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a8">
    <w:name w:val="Текст Знак"/>
    <w:link w:val="a7"/>
    <w:rsid w:val="000D19A2"/>
    <w:rPr>
      <w:rFonts w:ascii="Courier New" w:hAnsi="Courier New" w:cs="Courier New"/>
    </w:rPr>
  </w:style>
  <w:style w:type="paragraph" w:customStyle="1" w:styleId="a9">
    <w:name w:val="Базовый"/>
    <w:rsid w:val="004526D6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theme="minorBidi"/>
      <w:color w:val="00000A"/>
      <w:sz w:val="22"/>
      <w:szCs w:val="22"/>
      <w:lang w:eastAsia="en-US"/>
    </w:rPr>
  </w:style>
  <w:style w:type="paragraph" w:styleId="aa">
    <w:name w:val="List Paragraph"/>
    <w:basedOn w:val="a9"/>
    <w:rsid w:val="004526D6"/>
    <w:pPr>
      <w:ind w:left="720"/>
    </w:pPr>
  </w:style>
  <w:style w:type="character" w:styleId="ab">
    <w:name w:val="Hyperlink"/>
    <w:basedOn w:val="a0"/>
    <w:uiPriority w:val="99"/>
    <w:unhideWhenUsed/>
    <w:rsid w:val="004526D6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unhideWhenUsed/>
    <w:rsid w:val="004526D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4526D6"/>
  </w:style>
  <w:style w:type="character" w:customStyle="1" w:styleId="ae">
    <w:name w:val="Текст примечания Знак"/>
    <w:basedOn w:val="a0"/>
    <w:link w:val="ad"/>
    <w:uiPriority w:val="99"/>
    <w:rsid w:val="004526D6"/>
  </w:style>
  <w:style w:type="paragraph" w:customStyle="1" w:styleId="ConsPlusNormal">
    <w:name w:val="ConsPlusNormal"/>
    <w:rsid w:val="00E03D2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">
    <w:name w:val="annotation subject"/>
    <w:basedOn w:val="ad"/>
    <w:next w:val="ad"/>
    <w:link w:val="af0"/>
    <w:rsid w:val="001E6081"/>
    <w:rPr>
      <w:b/>
      <w:bCs/>
    </w:rPr>
  </w:style>
  <w:style w:type="character" w:customStyle="1" w:styleId="af0">
    <w:name w:val="Тема примечания Знак"/>
    <w:basedOn w:val="ae"/>
    <w:link w:val="af"/>
    <w:rsid w:val="001E6081"/>
    <w:rPr>
      <w:b/>
      <w:bCs/>
    </w:rPr>
  </w:style>
  <w:style w:type="character" w:styleId="af1">
    <w:name w:val="Emphasis"/>
    <w:qFormat/>
    <w:rsid w:val="000452F8"/>
    <w:rPr>
      <w:i/>
      <w:iCs/>
    </w:rPr>
  </w:style>
  <w:style w:type="paragraph" w:styleId="af2">
    <w:name w:val="Normal (Web)"/>
    <w:basedOn w:val="a"/>
    <w:uiPriority w:val="99"/>
    <w:unhideWhenUsed/>
    <w:rsid w:val="008C12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3">
    <w:name w:val="FollowedHyperlink"/>
    <w:basedOn w:val="a0"/>
    <w:rsid w:val="00EF7CD5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semiHidden/>
    <w:rsid w:val="003B68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v9tjod">
    <w:name w:val="v9tjod"/>
    <w:basedOn w:val="a0"/>
    <w:rsid w:val="003B6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os.ru/" TargetMode="External"/><Relationship Id="rId13" Type="http://schemas.openxmlformats.org/officeDocument/2006/relationships/hyperlink" Target="http://www.nios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389193&amp;date=15.11.2021&amp;dst=34&amp;field=134" TargetMode="External"/><Relationship Id="rId12" Type="http://schemas.openxmlformats.org/officeDocument/2006/relationships/hyperlink" Target="https://login.consultant.ru/link/?req=doc&amp;base=LAW&amp;n=389193&amp;date=15.11.2021&amp;dst=34&amp;fie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389193&amp;date=15.11.2021&amp;dst=34&amp;field=134" TargetMode="External"/><Relationship Id="rId11" Type="http://schemas.openxmlformats.org/officeDocument/2006/relationships/hyperlink" Target="https://login.consultant.ru/link/?req=doc&amp;base=LAW&amp;n=389193&amp;date=15.11.2021&amp;dst=34&amp;fie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club42365630" TargetMode="External"/><Relationship Id="rId10" Type="http://schemas.openxmlformats.org/officeDocument/2006/relationships/hyperlink" Target="https://vk.com/club4236563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vtogorodok54.ru/" TargetMode="External"/><Relationship Id="rId14" Type="http://schemas.openxmlformats.org/officeDocument/2006/relationships/hyperlink" Target="http://www.avtogorodok54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&#1064;&#1072;&#1073;&#1083;&#1086;&#1085;&#1099;%20&#1043;&#1059;&#1054;\03%2009%202007%20&#1055;&#1088;&#1080;&#1082;&#1072;&#1079;%20&#1043;&#1059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95856-D328-446F-9696-16D9092BA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 09 2007 Приказ ГУО.dot</Template>
  <TotalTime>1</TotalTime>
  <Pages>7</Pages>
  <Words>1840</Words>
  <Characters>15708</Characters>
  <Application>Microsoft Office Word</Application>
  <DocSecurity>0</DocSecurity>
  <Lines>130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Elcom Ltd</Company>
  <LinksUpToDate>false</LinksUpToDate>
  <CharactersWithSpaces>17513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Metodist</cp:lastModifiedBy>
  <cp:revision>2</cp:revision>
  <cp:lastPrinted>2026-09-08T04:22:00Z</cp:lastPrinted>
  <dcterms:created xsi:type="dcterms:W3CDTF">2026-09-30T04:17:00Z</dcterms:created>
  <dcterms:modified xsi:type="dcterms:W3CDTF">2026-09-30T04:17:00Z</dcterms:modified>
</cp:coreProperties>
</file>