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39695" w14:textId="41817C41" w:rsidR="004526D6" w:rsidRPr="00324BC5" w:rsidRDefault="004526D6" w:rsidP="00605141">
      <w:pPr>
        <w:overflowPunct/>
        <w:autoSpaceDE/>
        <w:autoSpaceDN/>
        <w:adjustRightInd/>
        <w:ind w:right="284"/>
        <w:jc w:val="center"/>
        <w:textAlignment w:val="auto"/>
        <w:outlineLvl w:val="0"/>
        <w:rPr>
          <w:rFonts w:eastAsia="SimSun" w:cstheme="minorBidi"/>
          <w:b/>
          <w:color w:val="00000A"/>
          <w:sz w:val="28"/>
          <w:szCs w:val="28"/>
          <w:lang w:eastAsia="en-US"/>
        </w:rPr>
      </w:pPr>
      <w:r w:rsidRPr="00324BC5">
        <w:rPr>
          <w:rFonts w:eastAsia="SimSun" w:cstheme="minorBidi"/>
          <w:b/>
          <w:color w:val="00000A"/>
          <w:sz w:val="28"/>
          <w:szCs w:val="28"/>
          <w:lang w:eastAsia="en-US"/>
        </w:rPr>
        <w:t>ПОЛОЖЕНИЕ</w:t>
      </w:r>
    </w:p>
    <w:p w14:paraId="4F2AC698" w14:textId="77777777" w:rsidR="00F56602" w:rsidRDefault="004526D6" w:rsidP="00605141">
      <w:pPr>
        <w:tabs>
          <w:tab w:val="left" w:pos="0"/>
        </w:tabs>
        <w:overflowPunct/>
        <w:autoSpaceDE/>
        <w:autoSpaceDN/>
        <w:adjustRightInd/>
        <w:spacing w:line="240" w:lineRule="atLeast"/>
        <w:ind w:right="284"/>
        <w:jc w:val="center"/>
        <w:textAlignment w:val="auto"/>
        <w:rPr>
          <w:rFonts w:eastAsia="SimSun" w:cstheme="minorBidi"/>
          <w:b/>
          <w:color w:val="00000A"/>
          <w:sz w:val="28"/>
          <w:szCs w:val="28"/>
          <w:lang w:eastAsia="en-US"/>
        </w:rPr>
      </w:pPr>
      <w:r w:rsidRPr="00324BC5">
        <w:rPr>
          <w:rFonts w:eastAsia="SimSun" w:cstheme="minorBidi"/>
          <w:b/>
          <w:color w:val="00000A"/>
          <w:sz w:val="28"/>
          <w:szCs w:val="28"/>
          <w:lang w:eastAsia="en-US"/>
        </w:rPr>
        <w:t xml:space="preserve">о </w:t>
      </w:r>
      <w:r w:rsidR="00E01DA9" w:rsidRPr="00324BC5">
        <w:rPr>
          <w:rFonts w:eastAsia="SimSun" w:cstheme="minorBidi"/>
          <w:b/>
          <w:color w:val="00000A"/>
          <w:sz w:val="28"/>
          <w:szCs w:val="28"/>
          <w:lang w:eastAsia="en-US"/>
        </w:rPr>
        <w:t>городском</w:t>
      </w:r>
      <w:r w:rsidRPr="00324BC5">
        <w:rPr>
          <w:rFonts w:eastAsia="SimSun" w:cstheme="minorBidi"/>
          <w:b/>
          <w:color w:val="00000A"/>
          <w:sz w:val="28"/>
          <w:szCs w:val="28"/>
          <w:lang w:eastAsia="en-US"/>
        </w:rPr>
        <w:t xml:space="preserve"> </w:t>
      </w:r>
      <w:r w:rsidR="00460BC9" w:rsidRPr="00324BC5">
        <w:rPr>
          <w:rFonts w:eastAsia="SimSun" w:cstheme="minorBidi"/>
          <w:b/>
          <w:color w:val="00000A"/>
          <w:sz w:val="28"/>
          <w:szCs w:val="28"/>
          <w:lang w:eastAsia="en-US"/>
        </w:rPr>
        <w:t xml:space="preserve">творческом </w:t>
      </w:r>
      <w:r w:rsidR="00E01DA9" w:rsidRPr="00324BC5">
        <w:rPr>
          <w:rFonts w:eastAsia="SimSun" w:cstheme="minorBidi"/>
          <w:b/>
          <w:color w:val="00000A"/>
          <w:sz w:val="28"/>
          <w:szCs w:val="28"/>
          <w:lang w:eastAsia="en-US"/>
        </w:rPr>
        <w:t>конкурсе</w:t>
      </w:r>
      <w:r w:rsidR="00957C23" w:rsidRPr="00324BC5">
        <w:rPr>
          <w:rFonts w:eastAsia="SimSun" w:cstheme="minorBidi"/>
          <w:b/>
          <w:color w:val="00000A"/>
          <w:sz w:val="28"/>
          <w:szCs w:val="28"/>
          <w:lang w:eastAsia="en-US"/>
        </w:rPr>
        <w:t xml:space="preserve"> </w:t>
      </w:r>
    </w:p>
    <w:p w14:paraId="0C84CB11" w14:textId="67269B90" w:rsidR="004526D6" w:rsidRPr="00324BC5" w:rsidRDefault="00D509AD" w:rsidP="00605141">
      <w:pPr>
        <w:tabs>
          <w:tab w:val="left" w:pos="0"/>
        </w:tabs>
        <w:overflowPunct/>
        <w:autoSpaceDE/>
        <w:autoSpaceDN/>
        <w:adjustRightInd/>
        <w:spacing w:line="240" w:lineRule="atLeast"/>
        <w:ind w:right="284"/>
        <w:jc w:val="center"/>
        <w:textAlignment w:val="auto"/>
        <w:rPr>
          <w:rFonts w:eastAsia="SimSun" w:cstheme="minorBidi"/>
          <w:b/>
          <w:color w:val="00000A"/>
          <w:sz w:val="28"/>
          <w:szCs w:val="28"/>
          <w:lang w:eastAsia="en-US"/>
        </w:rPr>
      </w:pPr>
      <w:r w:rsidRPr="00D509AD">
        <w:rPr>
          <w:rFonts w:eastAsia="SimSun" w:cstheme="minorBidi"/>
          <w:b/>
          <w:color w:val="00000A"/>
          <w:sz w:val="28"/>
          <w:szCs w:val="28"/>
          <w:lang w:eastAsia="en-US"/>
        </w:rPr>
        <w:t>«Модный патруль: Стильно. Безопасно. Ярко!»</w:t>
      </w:r>
    </w:p>
    <w:p w14:paraId="4C78E42D" w14:textId="177621CF" w:rsidR="00FA2AB7" w:rsidRPr="00B5084F" w:rsidRDefault="00FA2AB7" w:rsidP="00605141">
      <w:pPr>
        <w:tabs>
          <w:tab w:val="left" w:pos="0"/>
        </w:tabs>
        <w:overflowPunct/>
        <w:autoSpaceDE/>
        <w:autoSpaceDN/>
        <w:adjustRightInd/>
        <w:spacing w:line="240" w:lineRule="atLeast"/>
        <w:ind w:right="284"/>
        <w:jc w:val="center"/>
        <w:textAlignment w:val="auto"/>
        <w:rPr>
          <w:rFonts w:eastAsia="SimSun" w:cstheme="minorBidi"/>
          <w:color w:val="00000A"/>
          <w:sz w:val="28"/>
          <w:szCs w:val="28"/>
          <w:lang w:eastAsia="en-US"/>
        </w:rPr>
      </w:pPr>
      <w:r>
        <w:rPr>
          <w:rFonts w:eastAsia="SimSun" w:cstheme="minorBidi"/>
          <w:color w:val="00000A"/>
          <w:sz w:val="28"/>
          <w:szCs w:val="28"/>
          <w:lang w:eastAsia="en-US"/>
        </w:rPr>
        <w:t>(далее – Положение)</w:t>
      </w:r>
    </w:p>
    <w:p w14:paraId="713C5B97" w14:textId="77777777" w:rsidR="004526D6" w:rsidRDefault="004526D6" w:rsidP="00605141">
      <w:pPr>
        <w:overflowPunct/>
        <w:autoSpaceDE/>
        <w:autoSpaceDN/>
        <w:adjustRightInd/>
        <w:ind w:right="284"/>
        <w:jc w:val="both"/>
        <w:textAlignment w:val="auto"/>
        <w:rPr>
          <w:sz w:val="26"/>
          <w:szCs w:val="26"/>
        </w:rPr>
      </w:pPr>
    </w:p>
    <w:p w14:paraId="1ACFBFEC" w14:textId="1309A484" w:rsidR="004526D6" w:rsidRPr="00341462" w:rsidRDefault="00343995" w:rsidP="00605141">
      <w:pPr>
        <w:pStyle w:val="a9"/>
        <w:spacing w:after="0"/>
        <w:ind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9A3">
        <w:rPr>
          <w:rFonts w:ascii="Times New Roman" w:hAnsi="Times New Roman" w:cs="Times New Roman"/>
          <w:b/>
          <w:sz w:val="28"/>
          <w:szCs w:val="28"/>
        </w:rPr>
        <w:t>1</w:t>
      </w:r>
      <w:r w:rsidR="004C71AB">
        <w:rPr>
          <w:rFonts w:ascii="Times New Roman" w:hAnsi="Times New Roman" w:cs="Times New Roman"/>
          <w:b/>
          <w:sz w:val="28"/>
          <w:szCs w:val="28"/>
        </w:rPr>
        <w:t>. </w:t>
      </w:r>
      <w:r w:rsidR="004526D6" w:rsidRPr="002A47DD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123FEDB7" w14:textId="4F783F3A" w:rsidR="00C86CBA" w:rsidRPr="00C86CBA" w:rsidRDefault="00C86CBA" w:rsidP="00605141">
      <w:pPr>
        <w:pStyle w:val="a9"/>
        <w:spacing w:after="0" w:line="240" w:lineRule="auto"/>
        <w:ind w:righ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CBA">
        <w:rPr>
          <w:rFonts w:ascii="Times New Roman" w:hAnsi="Times New Roman" w:cs="Times New Roman"/>
          <w:sz w:val="28"/>
          <w:szCs w:val="28"/>
        </w:rPr>
        <w:t>1.1.</w:t>
      </w:r>
      <w:r w:rsidR="00744174">
        <w:rPr>
          <w:rFonts w:ascii="Times New Roman" w:hAnsi="Times New Roman" w:cs="Times New Roman"/>
          <w:sz w:val="28"/>
          <w:szCs w:val="28"/>
        </w:rPr>
        <w:t> </w:t>
      </w:r>
      <w:r w:rsidRPr="00C86CBA">
        <w:rPr>
          <w:rFonts w:ascii="Times New Roman" w:hAnsi="Times New Roman" w:cs="Times New Roman"/>
          <w:sz w:val="28"/>
          <w:szCs w:val="28"/>
        </w:rPr>
        <w:t>Настоящее Положение определяет порядок организации и проведения, условия участия и требования к Конкурсу, критерии и параметры оценки, порядок определения победителей.</w:t>
      </w:r>
    </w:p>
    <w:p w14:paraId="398F5115" w14:textId="520C4E13" w:rsidR="00C86CBA" w:rsidRPr="00C86CBA" w:rsidRDefault="00C86CBA" w:rsidP="00605141">
      <w:pPr>
        <w:pStyle w:val="a9"/>
        <w:spacing w:after="0" w:line="240" w:lineRule="auto"/>
        <w:ind w:righ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CBA">
        <w:rPr>
          <w:rFonts w:ascii="Times New Roman" w:hAnsi="Times New Roman" w:cs="Times New Roman"/>
          <w:sz w:val="28"/>
          <w:szCs w:val="28"/>
        </w:rPr>
        <w:t>1.2.</w:t>
      </w:r>
      <w:r w:rsidR="00744174">
        <w:rPr>
          <w:rFonts w:ascii="Times New Roman" w:hAnsi="Times New Roman" w:cs="Times New Roman"/>
          <w:sz w:val="28"/>
          <w:szCs w:val="28"/>
        </w:rPr>
        <w:t> </w:t>
      </w:r>
      <w:r w:rsidRPr="00C86CBA">
        <w:rPr>
          <w:rFonts w:ascii="Times New Roman" w:hAnsi="Times New Roman" w:cs="Times New Roman"/>
          <w:sz w:val="28"/>
          <w:szCs w:val="28"/>
        </w:rPr>
        <w:t>Учредителем Конкурса выступает департамент образования мэрии города Новосибирска.</w:t>
      </w:r>
    </w:p>
    <w:p w14:paraId="4A267708" w14:textId="775FF481" w:rsidR="00C86CBA" w:rsidRPr="00C86CBA" w:rsidRDefault="00C86CBA" w:rsidP="00605141">
      <w:pPr>
        <w:pStyle w:val="a9"/>
        <w:spacing w:after="0" w:line="240" w:lineRule="auto"/>
        <w:ind w:righ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CBA">
        <w:rPr>
          <w:rFonts w:ascii="Times New Roman" w:hAnsi="Times New Roman" w:cs="Times New Roman"/>
          <w:sz w:val="28"/>
          <w:szCs w:val="28"/>
        </w:rPr>
        <w:t>1.3.</w:t>
      </w:r>
      <w:r w:rsidR="00744174">
        <w:rPr>
          <w:rFonts w:ascii="Times New Roman" w:hAnsi="Times New Roman" w:cs="Times New Roman"/>
          <w:sz w:val="28"/>
          <w:szCs w:val="28"/>
        </w:rPr>
        <w:t> </w:t>
      </w:r>
      <w:r w:rsidRPr="00C86CBA">
        <w:rPr>
          <w:rFonts w:ascii="Times New Roman" w:hAnsi="Times New Roman" w:cs="Times New Roman"/>
          <w:sz w:val="28"/>
          <w:szCs w:val="28"/>
        </w:rPr>
        <w:t>Организатором Конкурса является Муниципальное автономное учреждение дополнительного образования «Детский автогородок» (далее – МАУДО «Детский автогородок»).</w:t>
      </w:r>
    </w:p>
    <w:p w14:paraId="10209326" w14:textId="77777777" w:rsidR="00B1645B" w:rsidRDefault="00C86CBA" w:rsidP="00605141">
      <w:pPr>
        <w:pStyle w:val="a9"/>
        <w:spacing w:after="0" w:line="240" w:lineRule="auto"/>
        <w:ind w:righ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CBA">
        <w:rPr>
          <w:rFonts w:ascii="Times New Roman" w:hAnsi="Times New Roman" w:cs="Times New Roman"/>
          <w:sz w:val="28"/>
          <w:szCs w:val="28"/>
        </w:rPr>
        <w:t>1.4.</w:t>
      </w:r>
      <w:r w:rsidR="00744174">
        <w:rPr>
          <w:rFonts w:ascii="Times New Roman" w:hAnsi="Times New Roman" w:cs="Times New Roman"/>
          <w:sz w:val="28"/>
          <w:szCs w:val="28"/>
        </w:rPr>
        <w:t> </w:t>
      </w:r>
      <w:r w:rsidRPr="00C86CBA">
        <w:rPr>
          <w:rFonts w:ascii="Times New Roman" w:hAnsi="Times New Roman" w:cs="Times New Roman"/>
          <w:sz w:val="28"/>
          <w:szCs w:val="28"/>
        </w:rPr>
        <w:t xml:space="preserve">Для подготовки и проведения Конкурса создан организационный комитет (далее – Оргкомитет), состав которого утвержден приказом департамента образования.  </w:t>
      </w:r>
    </w:p>
    <w:p w14:paraId="58AEAE77" w14:textId="77777777" w:rsidR="00B1645B" w:rsidRDefault="00B1645B" w:rsidP="00605141">
      <w:pPr>
        <w:pStyle w:val="a9"/>
        <w:spacing w:after="0" w:line="240" w:lineRule="auto"/>
        <w:ind w:right="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F0120F" w14:textId="31B88DB1" w:rsidR="00D77287" w:rsidRPr="00B1645B" w:rsidRDefault="00D77287" w:rsidP="00605141">
      <w:pPr>
        <w:tabs>
          <w:tab w:val="left" w:pos="0"/>
          <w:tab w:val="left" w:pos="426"/>
        </w:tabs>
        <w:ind w:right="284" w:firstLine="709"/>
        <w:jc w:val="center"/>
        <w:rPr>
          <w:b/>
          <w:bCs/>
          <w:sz w:val="28"/>
          <w:szCs w:val="28"/>
        </w:rPr>
      </w:pPr>
      <w:r w:rsidRPr="00B1645B">
        <w:rPr>
          <w:b/>
          <w:bCs/>
          <w:sz w:val="28"/>
          <w:szCs w:val="28"/>
        </w:rPr>
        <w:t>2. Цель и задачи Конкурса</w:t>
      </w:r>
    </w:p>
    <w:p w14:paraId="7D3C3766" w14:textId="77777777" w:rsidR="00744174" w:rsidRDefault="00D77287" w:rsidP="00605141">
      <w:pPr>
        <w:pStyle w:val="a9"/>
        <w:spacing w:after="0" w:line="240" w:lineRule="auto"/>
        <w:ind w:right="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 Цель - </w:t>
      </w:r>
      <w:r w:rsidR="00744174" w:rsidRPr="00744174">
        <w:rPr>
          <w:rFonts w:ascii="Times New Roman" w:hAnsi="Times New Roman"/>
          <w:sz w:val="28"/>
          <w:szCs w:val="28"/>
        </w:rPr>
        <w:t>формирование у обучающихся осознанного отношения к личной безопасности на дорогах в условиях недостаточной видимости посредством популяризации использования световозвращающих элементов как неотъемлемой части современного, стильного и ответственного поведения.</w:t>
      </w:r>
    </w:p>
    <w:p w14:paraId="6E940AEA" w14:textId="46927FC3" w:rsidR="004526D6" w:rsidRDefault="003E0E19" w:rsidP="00605141">
      <w:pPr>
        <w:pStyle w:val="a9"/>
        <w:spacing w:after="0" w:line="240" w:lineRule="auto"/>
        <w:ind w:right="284" w:firstLine="709"/>
        <w:jc w:val="both"/>
      </w:pPr>
      <w:r>
        <w:rPr>
          <w:rFonts w:ascii="Times New Roman" w:hAnsi="Times New Roman"/>
          <w:sz w:val="28"/>
          <w:szCs w:val="28"/>
        </w:rPr>
        <w:t>2.2. </w:t>
      </w:r>
      <w:r w:rsidR="004526D6">
        <w:rPr>
          <w:rFonts w:ascii="Times New Roman" w:hAnsi="Times New Roman"/>
          <w:sz w:val="28"/>
          <w:szCs w:val="28"/>
        </w:rPr>
        <w:t xml:space="preserve">Задачи: </w:t>
      </w:r>
    </w:p>
    <w:p w14:paraId="502ADB32" w14:textId="48E1CE04" w:rsidR="00744174" w:rsidRPr="00744174" w:rsidRDefault="00744174" w:rsidP="00605141">
      <w:pPr>
        <w:tabs>
          <w:tab w:val="left" w:pos="0"/>
          <w:tab w:val="left" w:pos="426"/>
        </w:tabs>
        <w:ind w:right="284" w:firstLine="709"/>
        <w:jc w:val="both"/>
        <w:rPr>
          <w:sz w:val="28"/>
          <w:szCs w:val="28"/>
        </w:rPr>
      </w:pPr>
      <w:r w:rsidRPr="00744174">
        <w:rPr>
          <w:sz w:val="28"/>
          <w:szCs w:val="28"/>
        </w:rPr>
        <w:t>2.2.1.</w:t>
      </w:r>
      <w:r>
        <w:rPr>
          <w:sz w:val="28"/>
          <w:szCs w:val="28"/>
        </w:rPr>
        <w:t> </w:t>
      </w:r>
      <w:r w:rsidRPr="00744174">
        <w:rPr>
          <w:sz w:val="28"/>
          <w:szCs w:val="28"/>
        </w:rPr>
        <w:t>Повысить уровень информированности обучающихся о правилах безопасного поведения на дорогах в тёмное время суток.</w:t>
      </w:r>
    </w:p>
    <w:p w14:paraId="1727E941" w14:textId="0C768A8E" w:rsidR="00744174" w:rsidRPr="00744174" w:rsidRDefault="00744174" w:rsidP="00605141">
      <w:pPr>
        <w:tabs>
          <w:tab w:val="left" w:pos="0"/>
          <w:tab w:val="left" w:pos="426"/>
        </w:tabs>
        <w:ind w:right="284" w:firstLine="709"/>
        <w:jc w:val="both"/>
        <w:rPr>
          <w:sz w:val="28"/>
          <w:szCs w:val="28"/>
        </w:rPr>
      </w:pPr>
      <w:r w:rsidRPr="00744174">
        <w:rPr>
          <w:sz w:val="28"/>
          <w:szCs w:val="28"/>
        </w:rPr>
        <w:t>2.2.2.</w:t>
      </w:r>
      <w:r>
        <w:rPr>
          <w:sz w:val="28"/>
          <w:szCs w:val="28"/>
        </w:rPr>
        <w:t> </w:t>
      </w:r>
      <w:r w:rsidRPr="00744174">
        <w:rPr>
          <w:sz w:val="28"/>
          <w:szCs w:val="28"/>
        </w:rPr>
        <w:t>Сформировать у обучающихся представление о световозвращающих элементах как о средствах пассивной безопасности, способствующих предотвращению дорожно-транспортных происшествий.</w:t>
      </w:r>
    </w:p>
    <w:p w14:paraId="712C1F27" w14:textId="43646E95" w:rsidR="00744174" w:rsidRPr="00744174" w:rsidRDefault="00744174" w:rsidP="00605141">
      <w:pPr>
        <w:tabs>
          <w:tab w:val="left" w:pos="0"/>
          <w:tab w:val="left" w:pos="426"/>
        </w:tabs>
        <w:ind w:right="284" w:firstLine="709"/>
        <w:jc w:val="both"/>
        <w:rPr>
          <w:sz w:val="28"/>
          <w:szCs w:val="28"/>
        </w:rPr>
      </w:pPr>
      <w:r w:rsidRPr="00744174">
        <w:rPr>
          <w:sz w:val="28"/>
          <w:szCs w:val="28"/>
        </w:rPr>
        <w:t>2.2.3.</w:t>
      </w:r>
      <w:r>
        <w:rPr>
          <w:sz w:val="28"/>
          <w:szCs w:val="28"/>
        </w:rPr>
        <w:t> </w:t>
      </w:r>
      <w:r w:rsidRPr="00744174">
        <w:rPr>
          <w:sz w:val="28"/>
          <w:szCs w:val="28"/>
        </w:rPr>
        <w:t>Способствовать интеграции световозвращающих аксессуаров в повседневный и модный имидж обучающихся, преодолевая восприятие их исключительно как обязательного атрибута технической безопасности.</w:t>
      </w:r>
    </w:p>
    <w:p w14:paraId="44B41261" w14:textId="4EFA26CF" w:rsidR="00744174" w:rsidRPr="00744174" w:rsidRDefault="00744174" w:rsidP="00605141">
      <w:pPr>
        <w:tabs>
          <w:tab w:val="left" w:pos="0"/>
          <w:tab w:val="left" w:pos="426"/>
        </w:tabs>
        <w:ind w:right="284" w:firstLine="709"/>
        <w:jc w:val="both"/>
        <w:rPr>
          <w:sz w:val="28"/>
          <w:szCs w:val="28"/>
        </w:rPr>
      </w:pPr>
      <w:r w:rsidRPr="00744174">
        <w:rPr>
          <w:sz w:val="28"/>
          <w:szCs w:val="28"/>
        </w:rPr>
        <w:t>2.2.4.</w:t>
      </w:r>
      <w:r>
        <w:rPr>
          <w:sz w:val="28"/>
          <w:szCs w:val="28"/>
        </w:rPr>
        <w:t> </w:t>
      </w:r>
      <w:r w:rsidRPr="00744174">
        <w:rPr>
          <w:sz w:val="28"/>
          <w:szCs w:val="28"/>
        </w:rPr>
        <w:t>Развивать у детей и подростков навыки ответственного отношения к собственной безопасности и безопасности окружающих.</w:t>
      </w:r>
    </w:p>
    <w:p w14:paraId="04C5A502" w14:textId="22E7BF39" w:rsidR="00D11798" w:rsidRDefault="00744174" w:rsidP="00605141">
      <w:pPr>
        <w:tabs>
          <w:tab w:val="left" w:pos="0"/>
          <w:tab w:val="left" w:pos="426"/>
        </w:tabs>
        <w:ind w:right="284" w:firstLine="709"/>
        <w:jc w:val="both"/>
        <w:rPr>
          <w:sz w:val="28"/>
          <w:szCs w:val="28"/>
        </w:rPr>
      </w:pPr>
      <w:r w:rsidRPr="00744174">
        <w:rPr>
          <w:sz w:val="28"/>
          <w:szCs w:val="28"/>
        </w:rPr>
        <w:t>2.2.5.</w:t>
      </w:r>
      <w:r w:rsidR="007A04BF">
        <w:rPr>
          <w:sz w:val="28"/>
          <w:szCs w:val="28"/>
        </w:rPr>
        <w:t> </w:t>
      </w:r>
      <w:r w:rsidRPr="00744174">
        <w:rPr>
          <w:sz w:val="28"/>
          <w:szCs w:val="28"/>
        </w:rPr>
        <w:t xml:space="preserve">Активизировать творческую и познавательную деятельность обучающихся через участие в интерактивных, игровых и проектных форматах мероприятия.  </w:t>
      </w:r>
    </w:p>
    <w:p w14:paraId="1D610446" w14:textId="77777777" w:rsidR="00B1645B" w:rsidRDefault="00B1645B" w:rsidP="00605141">
      <w:pPr>
        <w:tabs>
          <w:tab w:val="left" w:pos="0"/>
          <w:tab w:val="left" w:pos="426"/>
        </w:tabs>
        <w:ind w:right="284" w:firstLine="709"/>
        <w:jc w:val="both"/>
        <w:rPr>
          <w:sz w:val="28"/>
          <w:szCs w:val="28"/>
        </w:rPr>
      </w:pPr>
    </w:p>
    <w:p w14:paraId="70AA4DB4" w14:textId="1C478278" w:rsidR="005D01FF" w:rsidRPr="00FA2AB7" w:rsidRDefault="00EB47C6" w:rsidP="00605141">
      <w:pPr>
        <w:ind w:right="284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5D01FF">
        <w:rPr>
          <w:b/>
          <w:sz w:val="28"/>
          <w:szCs w:val="28"/>
        </w:rPr>
        <w:t>. </w:t>
      </w:r>
      <w:r w:rsidR="005D01FF" w:rsidRPr="00FA2AB7">
        <w:rPr>
          <w:b/>
          <w:sz w:val="28"/>
          <w:szCs w:val="28"/>
        </w:rPr>
        <w:t xml:space="preserve">Сроки проведения </w:t>
      </w:r>
      <w:r w:rsidR="005D01FF">
        <w:rPr>
          <w:b/>
          <w:sz w:val="28"/>
          <w:szCs w:val="28"/>
        </w:rPr>
        <w:t xml:space="preserve">и участники </w:t>
      </w:r>
      <w:r w:rsidR="005D01FF" w:rsidRPr="00FA2AB7">
        <w:rPr>
          <w:b/>
          <w:sz w:val="28"/>
          <w:szCs w:val="28"/>
        </w:rPr>
        <w:t>Конкурса</w:t>
      </w:r>
    </w:p>
    <w:p w14:paraId="1EF760A3" w14:textId="29FC4831" w:rsidR="005D01FF" w:rsidRPr="005D01FF" w:rsidRDefault="005D01FF" w:rsidP="00605141">
      <w:pPr>
        <w:pStyle w:val="a9"/>
        <w:spacing w:after="0" w:line="240" w:lineRule="auto"/>
        <w:ind w:right="284" w:firstLine="709"/>
        <w:jc w:val="both"/>
        <w:rPr>
          <w:rFonts w:ascii="Times New Roman" w:hAnsi="Times New Roman"/>
          <w:sz w:val="28"/>
          <w:szCs w:val="28"/>
        </w:rPr>
      </w:pPr>
      <w:r w:rsidRPr="005D01FF">
        <w:rPr>
          <w:rFonts w:ascii="Times New Roman" w:hAnsi="Times New Roman"/>
          <w:sz w:val="28"/>
          <w:szCs w:val="28"/>
        </w:rPr>
        <w:t>3.1.</w:t>
      </w:r>
      <w:r w:rsidR="007A04BF">
        <w:rPr>
          <w:rFonts w:ascii="Times New Roman" w:hAnsi="Times New Roman"/>
          <w:sz w:val="28"/>
          <w:szCs w:val="28"/>
        </w:rPr>
        <w:t> </w:t>
      </w:r>
      <w:r w:rsidRPr="005D01FF">
        <w:rPr>
          <w:rFonts w:ascii="Times New Roman" w:hAnsi="Times New Roman"/>
          <w:sz w:val="28"/>
          <w:szCs w:val="28"/>
        </w:rPr>
        <w:t>В Конкурсе принимают участие команды обучающихся общеобразовательных организаций и организаций дополнительного образования в возрасте от 7 до 17 лет, объединённые в творческие группы (от 1 до 5 человек) под руководством педагога.</w:t>
      </w:r>
    </w:p>
    <w:p w14:paraId="13431A65" w14:textId="43126185" w:rsidR="005D01FF" w:rsidRPr="005D01FF" w:rsidRDefault="005D01FF" w:rsidP="00605141">
      <w:pPr>
        <w:pStyle w:val="a9"/>
        <w:spacing w:after="0" w:line="240" w:lineRule="auto"/>
        <w:ind w:right="284" w:firstLine="709"/>
        <w:jc w:val="both"/>
        <w:rPr>
          <w:rFonts w:ascii="Times New Roman" w:hAnsi="Times New Roman"/>
          <w:sz w:val="28"/>
          <w:szCs w:val="28"/>
        </w:rPr>
      </w:pPr>
      <w:r w:rsidRPr="005D01FF">
        <w:rPr>
          <w:rFonts w:ascii="Times New Roman" w:hAnsi="Times New Roman"/>
          <w:sz w:val="28"/>
          <w:szCs w:val="28"/>
        </w:rPr>
        <w:t>3.2.</w:t>
      </w:r>
      <w:r w:rsidR="007A04BF">
        <w:rPr>
          <w:rFonts w:ascii="Times New Roman" w:hAnsi="Times New Roman"/>
          <w:sz w:val="28"/>
          <w:szCs w:val="28"/>
        </w:rPr>
        <w:t> </w:t>
      </w:r>
      <w:r w:rsidRPr="005D01FF">
        <w:rPr>
          <w:rFonts w:ascii="Times New Roman" w:hAnsi="Times New Roman"/>
          <w:sz w:val="28"/>
          <w:szCs w:val="28"/>
        </w:rPr>
        <w:t xml:space="preserve">Сроки проведения Конкурса: </w:t>
      </w:r>
      <w:r w:rsidR="008F606C">
        <w:rPr>
          <w:rFonts w:ascii="Times New Roman" w:hAnsi="Times New Roman"/>
          <w:sz w:val="28"/>
          <w:szCs w:val="28"/>
        </w:rPr>
        <w:t>октября</w:t>
      </w:r>
      <w:r w:rsidRPr="005D01FF">
        <w:rPr>
          <w:rFonts w:ascii="Times New Roman" w:hAnsi="Times New Roman"/>
          <w:sz w:val="28"/>
          <w:szCs w:val="28"/>
        </w:rPr>
        <w:t xml:space="preserve"> – декабрь 2026 года, в три этапа:  </w:t>
      </w:r>
    </w:p>
    <w:p w14:paraId="2659A559" w14:textId="03DB811B" w:rsidR="005D01FF" w:rsidRPr="005D01FF" w:rsidRDefault="005D01FF" w:rsidP="00605141">
      <w:pPr>
        <w:pStyle w:val="a9"/>
        <w:spacing w:after="0" w:line="240" w:lineRule="auto"/>
        <w:ind w:right="284" w:firstLine="709"/>
        <w:jc w:val="both"/>
        <w:rPr>
          <w:rFonts w:ascii="Times New Roman" w:hAnsi="Times New Roman"/>
          <w:sz w:val="28"/>
          <w:szCs w:val="28"/>
        </w:rPr>
      </w:pPr>
      <w:r w:rsidRPr="005D01FF">
        <w:rPr>
          <w:rFonts w:ascii="Times New Roman" w:hAnsi="Times New Roman"/>
          <w:sz w:val="28"/>
          <w:szCs w:val="28"/>
        </w:rPr>
        <w:t xml:space="preserve">I этап (октябрь 2026 г.): проводится в рамках образовательной организации. Победитель направляется на муниципальный этап.  </w:t>
      </w:r>
    </w:p>
    <w:p w14:paraId="5828FC9B" w14:textId="0D767C0C" w:rsidR="005D01FF" w:rsidRPr="005D01FF" w:rsidRDefault="005D01FF" w:rsidP="00605141">
      <w:pPr>
        <w:pStyle w:val="a9"/>
        <w:spacing w:after="0" w:line="240" w:lineRule="auto"/>
        <w:ind w:right="284" w:firstLine="709"/>
        <w:jc w:val="both"/>
        <w:rPr>
          <w:rFonts w:ascii="Times New Roman" w:hAnsi="Times New Roman"/>
          <w:sz w:val="28"/>
          <w:szCs w:val="28"/>
        </w:rPr>
      </w:pPr>
      <w:r w:rsidRPr="005D01FF">
        <w:rPr>
          <w:rFonts w:ascii="Times New Roman" w:hAnsi="Times New Roman"/>
          <w:sz w:val="28"/>
          <w:szCs w:val="28"/>
        </w:rPr>
        <w:t>II этап (ноябрь 2026 г.): заочный муниципальный этап. Пред</w:t>
      </w:r>
      <w:r w:rsidR="00EA6446">
        <w:rPr>
          <w:rFonts w:ascii="Times New Roman" w:hAnsi="Times New Roman"/>
          <w:sz w:val="28"/>
          <w:szCs w:val="28"/>
        </w:rPr>
        <w:t>о</w:t>
      </w:r>
      <w:r w:rsidRPr="005D01FF">
        <w:rPr>
          <w:rFonts w:ascii="Times New Roman" w:hAnsi="Times New Roman"/>
          <w:sz w:val="28"/>
          <w:szCs w:val="28"/>
        </w:rPr>
        <w:t xml:space="preserve">ставляются финальные образы участников с краткой презентацией идеи. Жюри отбирает лучших для участия в финальном дефиле.  </w:t>
      </w:r>
    </w:p>
    <w:p w14:paraId="4D429493" w14:textId="416C4692" w:rsidR="005D01FF" w:rsidRDefault="005D01FF" w:rsidP="00605141">
      <w:pPr>
        <w:pStyle w:val="a9"/>
        <w:spacing w:after="0" w:line="240" w:lineRule="auto"/>
        <w:ind w:right="284" w:firstLine="709"/>
        <w:jc w:val="both"/>
        <w:rPr>
          <w:rFonts w:ascii="Times New Roman" w:hAnsi="Times New Roman"/>
          <w:sz w:val="28"/>
          <w:szCs w:val="28"/>
        </w:rPr>
      </w:pPr>
      <w:r w:rsidRPr="005D01FF">
        <w:rPr>
          <w:rFonts w:ascii="Times New Roman" w:hAnsi="Times New Roman"/>
          <w:sz w:val="28"/>
          <w:szCs w:val="28"/>
        </w:rPr>
        <w:t>III этап (декабрь 2026 г.):</w:t>
      </w:r>
      <w:r w:rsidR="004272CE">
        <w:rPr>
          <w:rFonts w:ascii="Times New Roman" w:hAnsi="Times New Roman"/>
          <w:sz w:val="28"/>
          <w:szCs w:val="28"/>
        </w:rPr>
        <w:t xml:space="preserve"> очный </w:t>
      </w:r>
      <w:r w:rsidRPr="005D01FF">
        <w:rPr>
          <w:rFonts w:ascii="Times New Roman" w:hAnsi="Times New Roman"/>
          <w:sz w:val="28"/>
          <w:szCs w:val="28"/>
        </w:rPr>
        <w:t xml:space="preserve">финальный этап – модный показ на городском фестивале </w:t>
      </w:r>
      <w:bookmarkStart w:id="0" w:name="_Hlk241583018"/>
      <w:r w:rsidRPr="005D01FF">
        <w:rPr>
          <w:rFonts w:ascii="Times New Roman" w:hAnsi="Times New Roman"/>
          <w:sz w:val="28"/>
          <w:szCs w:val="28"/>
        </w:rPr>
        <w:t>«Модный патруль: Стильно. Безопасно. Ярко!»</w:t>
      </w:r>
      <w:bookmarkEnd w:id="0"/>
      <w:r w:rsidRPr="005D01FF">
        <w:rPr>
          <w:rFonts w:ascii="Times New Roman" w:hAnsi="Times New Roman"/>
          <w:sz w:val="28"/>
          <w:szCs w:val="28"/>
        </w:rPr>
        <w:t xml:space="preserve">, где участники демонстрируют свои образы на подиуме перед жюри и зрителями. </w:t>
      </w:r>
    </w:p>
    <w:p w14:paraId="15A1D2FE" w14:textId="77777777" w:rsidR="00B1645B" w:rsidRDefault="00B1645B" w:rsidP="00605141">
      <w:pPr>
        <w:pStyle w:val="a9"/>
        <w:spacing w:after="0" w:line="240" w:lineRule="auto"/>
        <w:ind w:right="284" w:firstLine="709"/>
        <w:jc w:val="both"/>
        <w:rPr>
          <w:rFonts w:ascii="Times New Roman" w:hAnsi="Times New Roman"/>
          <w:sz w:val="28"/>
          <w:szCs w:val="28"/>
        </w:rPr>
      </w:pPr>
    </w:p>
    <w:p w14:paraId="77733A24" w14:textId="0308A9CA" w:rsidR="005D01FF" w:rsidRPr="00713B65" w:rsidRDefault="00EB47C6" w:rsidP="00605141">
      <w:pPr>
        <w:ind w:right="284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5D01FF">
        <w:rPr>
          <w:b/>
          <w:sz w:val="28"/>
          <w:szCs w:val="28"/>
        </w:rPr>
        <w:t>. Порядок и условия проведения</w:t>
      </w:r>
      <w:r w:rsidR="005D01FF" w:rsidRPr="00AE549A">
        <w:rPr>
          <w:b/>
          <w:sz w:val="28"/>
          <w:szCs w:val="28"/>
        </w:rPr>
        <w:t xml:space="preserve"> Конкурса</w:t>
      </w:r>
    </w:p>
    <w:p w14:paraId="4412FCD2" w14:textId="34440A9E" w:rsidR="005C7607" w:rsidRPr="005C7607" w:rsidRDefault="005C7607" w:rsidP="00605141">
      <w:pPr>
        <w:ind w:right="284" w:firstLine="709"/>
        <w:jc w:val="both"/>
        <w:rPr>
          <w:color w:val="00000A"/>
          <w:sz w:val="28"/>
          <w:szCs w:val="28"/>
        </w:rPr>
      </w:pPr>
      <w:r w:rsidRPr="005C7607">
        <w:rPr>
          <w:color w:val="00000A"/>
          <w:sz w:val="28"/>
          <w:szCs w:val="28"/>
        </w:rPr>
        <w:t>4.1.</w:t>
      </w:r>
      <w:r w:rsidR="00B1645B">
        <w:rPr>
          <w:color w:val="00000A"/>
          <w:sz w:val="28"/>
          <w:szCs w:val="28"/>
        </w:rPr>
        <w:t> </w:t>
      </w:r>
      <w:r w:rsidRPr="005C7607">
        <w:rPr>
          <w:color w:val="00000A"/>
          <w:sz w:val="28"/>
          <w:szCs w:val="28"/>
        </w:rPr>
        <w:t xml:space="preserve">Для участия во II этапе (муниципальный этап) конкурса необходимо:  </w:t>
      </w:r>
    </w:p>
    <w:p w14:paraId="5023D162" w14:textId="77777777" w:rsidR="007860C3" w:rsidRDefault="007F0E68" w:rsidP="00605141">
      <w:pPr>
        <w:ind w:right="284" w:firstLine="709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4.1.1. З</w:t>
      </w:r>
      <w:r w:rsidR="005C7607" w:rsidRPr="005C7607">
        <w:rPr>
          <w:color w:val="00000A"/>
          <w:sz w:val="28"/>
          <w:szCs w:val="28"/>
        </w:rPr>
        <w:t>аполнить форму Заявки Участника (педагогический работник ОО)</w:t>
      </w:r>
    </w:p>
    <w:p w14:paraId="0917ABFE" w14:textId="2C0DBF6B" w:rsidR="005C7607" w:rsidRPr="005C7607" w:rsidRDefault="007860C3" w:rsidP="00605141">
      <w:pPr>
        <w:ind w:right="284" w:firstLine="709"/>
        <w:jc w:val="both"/>
        <w:rPr>
          <w:color w:val="00000A"/>
          <w:sz w:val="28"/>
          <w:szCs w:val="28"/>
        </w:rPr>
      </w:pPr>
      <w:hyperlink r:id="rId6" w:history="1">
        <w:r w:rsidRPr="007D0FA3">
          <w:rPr>
            <w:rStyle w:val="ab"/>
            <w:sz w:val="28"/>
            <w:szCs w:val="28"/>
          </w:rPr>
          <w:t>https://forms.yandex.ru/u/6abb629090fa7b002a3a62bb</w:t>
        </w:r>
      </w:hyperlink>
      <w:r>
        <w:rPr>
          <w:color w:val="00000A"/>
          <w:sz w:val="28"/>
          <w:szCs w:val="28"/>
        </w:rPr>
        <w:t xml:space="preserve"> </w:t>
      </w:r>
      <w:r w:rsidR="005C7607" w:rsidRPr="005C7607">
        <w:rPr>
          <w:color w:val="00000A"/>
          <w:sz w:val="28"/>
          <w:szCs w:val="28"/>
        </w:rPr>
        <w:t xml:space="preserve">  </w:t>
      </w:r>
    </w:p>
    <w:p w14:paraId="6C2DDFC0" w14:textId="62EDCE6E" w:rsidR="005C7607" w:rsidRPr="005C7607" w:rsidRDefault="007F0E68" w:rsidP="00605141">
      <w:pPr>
        <w:ind w:right="284" w:firstLine="709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4.1.2. З</w:t>
      </w:r>
      <w:r w:rsidR="005C7607" w:rsidRPr="005C7607">
        <w:rPr>
          <w:color w:val="00000A"/>
          <w:sz w:val="28"/>
          <w:szCs w:val="28"/>
        </w:rPr>
        <w:t>агрузить ссылку на презентацию и отсканированные заполненные согласия на обработку персональных данных детей-участников и педагогов по форме (</w:t>
      </w:r>
      <w:r w:rsidR="00042191">
        <w:rPr>
          <w:color w:val="00000A"/>
          <w:sz w:val="28"/>
          <w:szCs w:val="28"/>
        </w:rPr>
        <w:t>п</w:t>
      </w:r>
      <w:r w:rsidR="00042191" w:rsidRPr="005C7607">
        <w:rPr>
          <w:color w:val="00000A"/>
          <w:sz w:val="28"/>
          <w:szCs w:val="28"/>
        </w:rPr>
        <w:t xml:space="preserve">риложения </w:t>
      </w:r>
      <w:r w:rsidR="00042191">
        <w:rPr>
          <w:color w:val="00000A"/>
          <w:sz w:val="28"/>
          <w:szCs w:val="28"/>
        </w:rPr>
        <w:t>к</w:t>
      </w:r>
      <w:r w:rsidR="00DE5E5A">
        <w:rPr>
          <w:color w:val="00000A"/>
          <w:sz w:val="28"/>
          <w:szCs w:val="28"/>
        </w:rPr>
        <w:t xml:space="preserve"> положению 1-4</w:t>
      </w:r>
      <w:r w:rsidR="005C7607" w:rsidRPr="005C7607">
        <w:rPr>
          <w:color w:val="00000A"/>
          <w:sz w:val="28"/>
          <w:szCs w:val="28"/>
        </w:rPr>
        <w:t>) в ZIP-архиве в срок с 01 ноября по 2</w:t>
      </w:r>
      <w:r w:rsidR="00EA6446">
        <w:rPr>
          <w:color w:val="00000A"/>
          <w:sz w:val="28"/>
          <w:szCs w:val="28"/>
        </w:rPr>
        <w:t>5</w:t>
      </w:r>
      <w:r w:rsidR="005C7607" w:rsidRPr="005C7607">
        <w:rPr>
          <w:color w:val="00000A"/>
          <w:sz w:val="28"/>
          <w:szCs w:val="28"/>
        </w:rPr>
        <w:t xml:space="preserve"> ноября 2026 года.</w:t>
      </w:r>
    </w:p>
    <w:p w14:paraId="36EDB699" w14:textId="37828C71" w:rsidR="005C7607" w:rsidRPr="005C7607" w:rsidRDefault="005C7607" w:rsidP="00605141">
      <w:pPr>
        <w:ind w:right="284" w:firstLine="709"/>
        <w:jc w:val="both"/>
        <w:rPr>
          <w:color w:val="00000A"/>
          <w:sz w:val="28"/>
          <w:szCs w:val="28"/>
        </w:rPr>
      </w:pPr>
      <w:r w:rsidRPr="005C7607">
        <w:rPr>
          <w:color w:val="00000A"/>
          <w:sz w:val="28"/>
          <w:szCs w:val="28"/>
        </w:rPr>
        <w:t>4.2.</w:t>
      </w:r>
      <w:r w:rsidR="007F0E68">
        <w:rPr>
          <w:color w:val="00000A"/>
          <w:sz w:val="28"/>
          <w:szCs w:val="28"/>
        </w:rPr>
        <w:t> </w:t>
      </w:r>
      <w:r w:rsidRPr="005C7607">
        <w:rPr>
          <w:color w:val="00000A"/>
          <w:sz w:val="28"/>
          <w:szCs w:val="28"/>
        </w:rPr>
        <w:t>Материалы, присланные после завершения срока приема документов, а также оформленные не в соответствии с требованиями настоящего Положения, не рассматриваются.</w:t>
      </w:r>
    </w:p>
    <w:p w14:paraId="5882CA25" w14:textId="2FAEB560" w:rsidR="005C7607" w:rsidRPr="005C7607" w:rsidRDefault="005C7607" w:rsidP="00605141">
      <w:pPr>
        <w:ind w:right="284" w:firstLine="709"/>
        <w:jc w:val="both"/>
        <w:rPr>
          <w:color w:val="00000A"/>
          <w:sz w:val="28"/>
          <w:szCs w:val="28"/>
        </w:rPr>
      </w:pPr>
      <w:r w:rsidRPr="005C7607">
        <w:rPr>
          <w:color w:val="00000A"/>
          <w:sz w:val="28"/>
          <w:szCs w:val="28"/>
        </w:rPr>
        <w:t>4.3.</w:t>
      </w:r>
      <w:r w:rsidR="007F0E68">
        <w:rPr>
          <w:color w:val="00000A"/>
          <w:sz w:val="28"/>
          <w:szCs w:val="28"/>
        </w:rPr>
        <w:t> </w:t>
      </w:r>
      <w:r w:rsidRPr="005C7607">
        <w:rPr>
          <w:color w:val="00000A"/>
          <w:sz w:val="28"/>
          <w:szCs w:val="28"/>
        </w:rPr>
        <w:t>Заявки и фотографии работ на электронную почту организаторов отдельно не принимаются (только через установленную форму/ссылку).</w:t>
      </w:r>
    </w:p>
    <w:p w14:paraId="2C91E0FB" w14:textId="0B544350" w:rsidR="005C7607" w:rsidRPr="005C7607" w:rsidRDefault="005C7607" w:rsidP="00605141">
      <w:pPr>
        <w:ind w:right="284" w:firstLine="709"/>
        <w:jc w:val="both"/>
        <w:rPr>
          <w:color w:val="00000A"/>
          <w:sz w:val="28"/>
          <w:szCs w:val="28"/>
        </w:rPr>
      </w:pPr>
      <w:r w:rsidRPr="005C7607">
        <w:rPr>
          <w:color w:val="00000A"/>
          <w:sz w:val="28"/>
          <w:szCs w:val="28"/>
        </w:rPr>
        <w:t>4.4.</w:t>
      </w:r>
      <w:r w:rsidR="007F0E68">
        <w:rPr>
          <w:color w:val="00000A"/>
          <w:sz w:val="28"/>
          <w:szCs w:val="28"/>
        </w:rPr>
        <w:t> </w:t>
      </w:r>
      <w:r w:rsidRPr="005C7607">
        <w:rPr>
          <w:color w:val="00000A"/>
          <w:sz w:val="28"/>
          <w:szCs w:val="28"/>
        </w:rPr>
        <w:t>Заполняя заявку, Участник Конкурса подтверждает, что он является правообладателем прав на материалы, и при их создании не были нарушены права третьих лиц.</w:t>
      </w:r>
    </w:p>
    <w:p w14:paraId="7370DA77" w14:textId="37881056" w:rsidR="005C7607" w:rsidRPr="005C7607" w:rsidRDefault="005C7607" w:rsidP="00605141">
      <w:pPr>
        <w:ind w:right="284" w:firstLine="709"/>
        <w:jc w:val="both"/>
        <w:rPr>
          <w:color w:val="00000A"/>
          <w:sz w:val="28"/>
          <w:szCs w:val="28"/>
        </w:rPr>
      </w:pPr>
      <w:r w:rsidRPr="005C7607">
        <w:rPr>
          <w:color w:val="00000A"/>
          <w:sz w:val="28"/>
          <w:szCs w:val="28"/>
        </w:rPr>
        <w:t>4.5.</w:t>
      </w:r>
      <w:r w:rsidR="00D532EE">
        <w:rPr>
          <w:color w:val="00000A"/>
          <w:sz w:val="28"/>
          <w:szCs w:val="28"/>
        </w:rPr>
        <w:t> </w:t>
      </w:r>
      <w:r w:rsidRPr="005C7607">
        <w:rPr>
          <w:color w:val="00000A"/>
          <w:sz w:val="28"/>
          <w:szCs w:val="28"/>
        </w:rPr>
        <w:t>Участники Конкурса предоставляют организатору право на публичное использование материалов, их демонстрацию в информационных и презентационных целях, воспроизведение через любое СМИ, выпуск печатной и WEB-продукции на основе представленных материалов.</w:t>
      </w:r>
    </w:p>
    <w:p w14:paraId="46C7AEDC" w14:textId="6EEAC4FC" w:rsidR="00587F79" w:rsidRPr="00B1645B" w:rsidRDefault="005C7607" w:rsidP="00605141">
      <w:pPr>
        <w:ind w:right="284" w:firstLine="709"/>
        <w:jc w:val="both"/>
        <w:rPr>
          <w:bCs/>
          <w:sz w:val="28"/>
          <w:szCs w:val="28"/>
        </w:rPr>
      </w:pPr>
      <w:r w:rsidRPr="005C7607">
        <w:rPr>
          <w:color w:val="00000A"/>
          <w:sz w:val="28"/>
          <w:szCs w:val="28"/>
        </w:rPr>
        <w:t>4.6.</w:t>
      </w:r>
      <w:r w:rsidR="00D532EE">
        <w:rPr>
          <w:color w:val="00000A"/>
          <w:sz w:val="28"/>
          <w:szCs w:val="28"/>
        </w:rPr>
        <w:t> </w:t>
      </w:r>
      <w:r w:rsidRPr="005C7607">
        <w:rPr>
          <w:color w:val="00000A"/>
          <w:sz w:val="28"/>
          <w:szCs w:val="28"/>
        </w:rPr>
        <w:t>Информация о проведении Конкурса и его итогах размещается на официальных сайтах департамента образования мэрии города Новосибирска, МАУДО «Детский автогородок» и в социальных сетях организатора.</w:t>
      </w:r>
    </w:p>
    <w:p w14:paraId="6F08201B" w14:textId="77777777" w:rsidR="005C7607" w:rsidRPr="00B1645B" w:rsidRDefault="005C7607" w:rsidP="00605141">
      <w:pPr>
        <w:ind w:right="284" w:firstLine="709"/>
        <w:jc w:val="center"/>
        <w:rPr>
          <w:bCs/>
          <w:sz w:val="28"/>
          <w:szCs w:val="28"/>
        </w:rPr>
      </w:pPr>
    </w:p>
    <w:p w14:paraId="79DE0221" w14:textId="372F03AC" w:rsidR="007018CD" w:rsidRPr="004A7C07" w:rsidRDefault="00254156" w:rsidP="00605141">
      <w:pPr>
        <w:ind w:right="284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7018CD">
        <w:rPr>
          <w:b/>
          <w:sz w:val="28"/>
          <w:szCs w:val="28"/>
        </w:rPr>
        <w:t>. </w:t>
      </w:r>
      <w:r w:rsidR="005C7607" w:rsidRPr="005C7607">
        <w:rPr>
          <w:b/>
          <w:sz w:val="28"/>
          <w:szCs w:val="28"/>
        </w:rPr>
        <w:t>Требования к конкурсным работам и критерии оценки</w:t>
      </w:r>
    </w:p>
    <w:p w14:paraId="2B51E190" w14:textId="29D69B09" w:rsidR="005C7607" w:rsidRPr="005C7607" w:rsidRDefault="005C7607" w:rsidP="00605141">
      <w:pPr>
        <w:ind w:right="284" w:firstLine="709"/>
        <w:jc w:val="both"/>
        <w:rPr>
          <w:sz w:val="28"/>
          <w:szCs w:val="28"/>
        </w:rPr>
      </w:pPr>
      <w:r w:rsidRPr="005C7607">
        <w:rPr>
          <w:sz w:val="28"/>
          <w:szCs w:val="28"/>
        </w:rPr>
        <w:t>5.1.</w:t>
      </w:r>
      <w:r w:rsidR="00D532EE">
        <w:rPr>
          <w:sz w:val="28"/>
          <w:szCs w:val="28"/>
        </w:rPr>
        <w:t> </w:t>
      </w:r>
      <w:r w:rsidRPr="005C7607">
        <w:rPr>
          <w:sz w:val="28"/>
          <w:szCs w:val="28"/>
        </w:rPr>
        <w:t>Образ должен включать световозвращающие элементы (нашитые, вплетённые, в виде аксессуаров и т.п.).</w:t>
      </w:r>
    </w:p>
    <w:p w14:paraId="7F472408" w14:textId="7578CEDB" w:rsidR="005C7607" w:rsidRPr="005C7607" w:rsidRDefault="005C7607" w:rsidP="00605141">
      <w:pPr>
        <w:ind w:right="284" w:firstLine="709"/>
        <w:jc w:val="both"/>
        <w:rPr>
          <w:sz w:val="28"/>
          <w:szCs w:val="28"/>
        </w:rPr>
      </w:pPr>
      <w:r w:rsidRPr="005C7607">
        <w:rPr>
          <w:sz w:val="28"/>
          <w:szCs w:val="28"/>
        </w:rPr>
        <w:t>5.2.</w:t>
      </w:r>
      <w:r w:rsidR="00D532EE">
        <w:rPr>
          <w:sz w:val="28"/>
          <w:szCs w:val="28"/>
        </w:rPr>
        <w:t> </w:t>
      </w:r>
      <w:r w:rsidRPr="005C7607">
        <w:rPr>
          <w:sz w:val="28"/>
          <w:szCs w:val="28"/>
        </w:rPr>
        <w:t>Элементы должны быть функциональными.</w:t>
      </w:r>
    </w:p>
    <w:p w14:paraId="673E3520" w14:textId="640CE972" w:rsidR="005C7607" w:rsidRPr="005C7607" w:rsidRDefault="005C7607" w:rsidP="00605141">
      <w:pPr>
        <w:ind w:right="284" w:firstLine="709"/>
        <w:jc w:val="both"/>
        <w:rPr>
          <w:sz w:val="28"/>
          <w:szCs w:val="28"/>
        </w:rPr>
      </w:pPr>
      <w:r w:rsidRPr="005C7607">
        <w:rPr>
          <w:sz w:val="28"/>
          <w:szCs w:val="28"/>
        </w:rPr>
        <w:t>5.3.</w:t>
      </w:r>
      <w:r w:rsidR="00D532EE">
        <w:rPr>
          <w:sz w:val="28"/>
          <w:szCs w:val="28"/>
        </w:rPr>
        <w:t> </w:t>
      </w:r>
      <w:r w:rsidRPr="005C7607">
        <w:rPr>
          <w:sz w:val="28"/>
          <w:szCs w:val="28"/>
        </w:rPr>
        <w:t>Допускается как повседневная, так и костюмированная одежда (в том числе школьная форма).</w:t>
      </w:r>
    </w:p>
    <w:p w14:paraId="5888EDF5" w14:textId="581EBF2A" w:rsidR="005C7607" w:rsidRPr="005C7607" w:rsidRDefault="005C7607" w:rsidP="00605141">
      <w:pPr>
        <w:ind w:right="284" w:firstLine="709"/>
        <w:jc w:val="both"/>
        <w:rPr>
          <w:sz w:val="28"/>
          <w:szCs w:val="28"/>
        </w:rPr>
      </w:pPr>
      <w:r w:rsidRPr="005C7607">
        <w:rPr>
          <w:sz w:val="28"/>
          <w:szCs w:val="28"/>
        </w:rPr>
        <w:t>5.4.</w:t>
      </w:r>
      <w:r w:rsidR="00D532EE">
        <w:rPr>
          <w:sz w:val="28"/>
          <w:szCs w:val="28"/>
        </w:rPr>
        <w:t> </w:t>
      </w:r>
      <w:r w:rsidRPr="005C7607">
        <w:rPr>
          <w:sz w:val="28"/>
          <w:szCs w:val="28"/>
        </w:rPr>
        <w:t>Приветствуется оригинальность, креативность, социальная направленность работы.</w:t>
      </w:r>
    </w:p>
    <w:p w14:paraId="181DA7F9" w14:textId="30AC2A96" w:rsidR="005C7607" w:rsidRPr="005C7607" w:rsidRDefault="005C7607" w:rsidP="00605141">
      <w:pPr>
        <w:ind w:right="284" w:firstLine="709"/>
        <w:jc w:val="both"/>
        <w:rPr>
          <w:sz w:val="28"/>
          <w:szCs w:val="28"/>
        </w:rPr>
      </w:pPr>
      <w:r w:rsidRPr="005C7607">
        <w:rPr>
          <w:sz w:val="28"/>
          <w:szCs w:val="28"/>
        </w:rPr>
        <w:t>5.5.</w:t>
      </w:r>
      <w:r w:rsidR="00D532EE">
        <w:rPr>
          <w:sz w:val="28"/>
          <w:szCs w:val="28"/>
        </w:rPr>
        <w:t> </w:t>
      </w:r>
      <w:r w:rsidRPr="005C7607">
        <w:rPr>
          <w:sz w:val="28"/>
          <w:szCs w:val="28"/>
        </w:rPr>
        <w:t xml:space="preserve">Критерии оценки:  </w:t>
      </w:r>
    </w:p>
    <w:p w14:paraId="56CB0833" w14:textId="78CF3400" w:rsidR="005C7607" w:rsidRPr="005C7607" w:rsidRDefault="00D532EE" w:rsidP="00605141">
      <w:pPr>
        <w:ind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5C7607" w:rsidRPr="005C7607">
        <w:rPr>
          <w:sz w:val="28"/>
          <w:szCs w:val="28"/>
        </w:rPr>
        <w:t xml:space="preserve">соответствие теме Конкурса (видимость, безопасность);  </w:t>
      </w:r>
    </w:p>
    <w:p w14:paraId="460677C0" w14:textId="0C28A338" w:rsidR="005C7607" w:rsidRPr="005C7607" w:rsidRDefault="00D532EE" w:rsidP="00605141">
      <w:pPr>
        <w:ind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5C7607" w:rsidRPr="005C7607">
        <w:rPr>
          <w:sz w:val="28"/>
          <w:szCs w:val="28"/>
        </w:rPr>
        <w:t xml:space="preserve">творческий подход и оригинальность идеи;  </w:t>
      </w:r>
    </w:p>
    <w:p w14:paraId="012CD7D2" w14:textId="38980A9F" w:rsidR="005C7607" w:rsidRPr="005C7607" w:rsidRDefault="00D532EE" w:rsidP="00605141">
      <w:pPr>
        <w:ind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5C7607" w:rsidRPr="005C7607">
        <w:rPr>
          <w:sz w:val="28"/>
          <w:szCs w:val="28"/>
        </w:rPr>
        <w:t xml:space="preserve">эстетика и гармоничность образа;  </w:t>
      </w:r>
    </w:p>
    <w:p w14:paraId="0BD0091A" w14:textId="77777777" w:rsidR="001F0657" w:rsidRDefault="00D532EE" w:rsidP="00605141">
      <w:pPr>
        <w:ind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5C7607" w:rsidRPr="005C7607">
        <w:rPr>
          <w:sz w:val="28"/>
          <w:szCs w:val="28"/>
        </w:rPr>
        <w:t>практичность и возможность использования в реальной жизни;</w:t>
      </w:r>
    </w:p>
    <w:p w14:paraId="30604950" w14:textId="07CA9C38" w:rsidR="005C7607" w:rsidRDefault="001F0657" w:rsidP="00605141">
      <w:pPr>
        <w:ind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355FD">
        <w:rPr>
          <w:sz w:val="28"/>
          <w:szCs w:val="28"/>
        </w:rPr>
        <w:t>качество исполнения (для готовых изделий).</w:t>
      </w:r>
    </w:p>
    <w:p w14:paraId="5D789E7C" w14:textId="4F3EE49E" w:rsidR="004355FD" w:rsidRPr="004355FD" w:rsidRDefault="004355FD" w:rsidP="00605141">
      <w:pPr>
        <w:ind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5.6. </w:t>
      </w:r>
      <w:r w:rsidRPr="004355FD">
        <w:rPr>
          <w:sz w:val="28"/>
          <w:szCs w:val="28"/>
        </w:rPr>
        <w:t xml:space="preserve">Требования к материалам для участия в муниципальном (заочном) этапе  </w:t>
      </w:r>
    </w:p>
    <w:p w14:paraId="751959AC" w14:textId="3004CACB" w:rsidR="004355FD" w:rsidRPr="004355FD" w:rsidRDefault="004355FD" w:rsidP="00605141">
      <w:pPr>
        <w:ind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5.6.1. </w:t>
      </w:r>
      <w:r w:rsidRPr="004355FD">
        <w:rPr>
          <w:sz w:val="28"/>
          <w:szCs w:val="28"/>
        </w:rPr>
        <w:t>Презентация</w:t>
      </w:r>
      <w:r w:rsidR="00EF686D">
        <w:rPr>
          <w:sz w:val="28"/>
          <w:szCs w:val="28"/>
        </w:rPr>
        <w:t xml:space="preserve"> на </w:t>
      </w:r>
      <w:r w:rsidR="00EF686D">
        <w:rPr>
          <w:sz w:val="28"/>
          <w:szCs w:val="28"/>
          <w:lang w:val="en-US"/>
        </w:rPr>
        <w:t>II</w:t>
      </w:r>
      <w:r w:rsidR="00EF686D">
        <w:rPr>
          <w:sz w:val="28"/>
          <w:szCs w:val="28"/>
        </w:rPr>
        <w:t xml:space="preserve"> этап,</w:t>
      </w:r>
      <w:r w:rsidRPr="004355FD">
        <w:rPr>
          <w:sz w:val="28"/>
          <w:szCs w:val="28"/>
        </w:rPr>
        <w:t xml:space="preserve"> финального образа команды (формат PDF или ссылка на облачное хранилище), включающая:  </w:t>
      </w:r>
    </w:p>
    <w:p w14:paraId="68921CBC" w14:textId="7D5F23E8" w:rsidR="004355FD" w:rsidRPr="004355FD" w:rsidRDefault="004355FD" w:rsidP="00605141">
      <w:pPr>
        <w:ind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5.6.2. </w:t>
      </w:r>
      <w:r w:rsidRPr="004355FD">
        <w:rPr>
          <w:sz w:val="28"/>
          <w:szCs w:val="28"/>
        </w:rPr>
        <w:t xml:space="preserve">Фотографии образа в нескольких проекциях (на разном расстоянии, для демонстрации функциональности световозвращающих элементов).  </w:t>
      </w:r>
    </w:p>
    <w:p w14:paraId="48653EE0" w14:textId="0CD75686" w:rsidR="004355FD" w:rsidRPr="004355FD" w:rsidRDefault="001F0657" w:rsidP="00605141">
      <w:pPr>
        <w:ind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5.6.3. </w:t>
      </w:r>
      <w:r w:rsidR="004355FD" w:rsidRPr="004355FD">
        <w:rPr>
          <w:sz w:val="28"/>
          <w:szCs w:val="28"/>
        </w:rPr>
        <w:t>Краткое текстовое описание идеи, использованных материалов и элементов безопасности (не более 1 страницы А4).</w:t>
      </w:r>
    </w:p>
    <w:p w14:paraId="6F29E466" w14:textId="0DC75F52" w:rsidR="004355FD" w:rsidRPr="004355FD" w:rsidRDefault="001F0657" w:rsidP="00605141">
      <w:pPr>
        <w:ind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5.6.4. </w:t>
      </w:r>
      <w:r w:rsidR="004355FD" w:rsidRPr="004355FD">
        <w:rPr>
          <w:sz w:val="28"/>
          <w:szCs w:val="28"/>
        </w:rPr>
        <w:t xml:space="preserve">Фотография команды (участников и педагога) в процессе работы или рядом с представленными образами.  </w:t>
      </w:r>
    </w:p>
    <w:p w14:paraId="352C12C5" w14:textId="4CA1EF0F" w:rsidR="004355FD" w:rsidRPr="004355FD" w:rsidRDefault="001F0657" w:rsidP="00605141">
      <w:pPr>
        <w:ind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5.6.5. </w:t>
      </w:r>
      <w:r w:rsidR="004355FD" w:rsidRPr="004355FD">
        <w:rPr>
          <w:sz w:val="28"/>
          <w:szCs w:val="28"/>
        </w:rPr>
        <w:t>ZIP-архив, содержащий отсканированные подписанные согласия (</w:t>
      </w:r>
      <w:r w:rsidR="00200579">
        <w:rPr>
          <w:sz w:val="28"/>
          <w:szCs w:val="28"/>
        </w:rPr>
        <w:t>п</w:t>
      </w:r>
      <w:r w:rsidR="004355FD" w:rsidRPr="004355FD">
        <w:rPr>
          <w:sz w:val="28"/>
          <w:szCs w:val="28"/>
        </w:rPr>
        <w:t>риложения</w:t>
      </w:r>
      <w:r w:rsidR="00200579">
        <w:rPr>
          <w:sz w:val="28"/>
          <w:szCs w:val="28"/>
        </w:rPr>
        <w:t xml:space="preserve"> к положению</w:t>
      </w:r>
      <w:r w:rsidR="004355FD" w:rsidRPr="004355FD">
        <w:rPr>
          <w:sz w:val="28"/>
          <w:szCs w:val="28"/>
        </w:rPr>
        <w:t xml:space="preserve"> </w:t>
      </w:r>
      <w:r w:rsidR="00200579">
        <w:rPr>
          <w:sz w:val="28"/>
          <w:szCs w:val="28"/>
        </w:rPr>
        <w:t>1</w:t>
      </w:r>
      <w:r w:rsidR="004355FD" w:rsidRPr="004355FD">
        <w:rPr>
          <w:sz w:val="28"/>
          <w:szCs w:val="28"/>
        </w:rPr>
        <w:t>–</w:t>
      </w:r>
      <w:r w:rsidR="00200579">
        <w:rPr>
          <w:sz w:val="28"/>
          <w:szCs w:val="28"/>
        </w:rPr>
        <w:t>4</w:t>
      </w:r>
      <w:r w:rsidR="004355FD" w:rsidRPr="004355FD">
        <w:rPr>
          <w:sz w:val="28"/>
          <w:szCs w:val="28"/>
        </w:rPr>
        <w:t>).</w:t>
      </w:r>
    </w:p>
    <w:p w14:paraId="74BFA095" w14:textId="7F7CA307" w:rsidR="005C7607" w:rsidRDefault="005C7607" w:rsidP="00605141">
      <w:pPr>
        <w:ind w:right="284" w:firstLine="709"/>
        <w:jc w:val="both"/>
        <w:rPr>
          <w:sz w:val="28"/>
          <w:szCs w:val="28"/>
        </w:rPr>
      </w:pPr>
    </w:p>
    <w:p w14:paraId="47494100" w14:textId="77777777" w:rsidR="005C7607" w:rsidRPr="00D532EE" w:rsidRDefault="005C7607" w:rsidP="00605141">
      <w:pPr>
        <w:ind w:right="284" w:firstLine="709"/>
        <w:jc w:val="center"/>
        <w:rPr>
          <w:b/>
          <w:bCs/>
          <w:sz w:val="28"/>
          <w:szCs w:val="28"/>
        </w:rPr>
      </w:pPr>
      <w:r w:rsidRPr="00D532EE">
        <w:rPr>
          <w:b/>
          <w:bCs/>
          <w:sz w:val="28"/>
          <w:szCs w:val="28"/>
        </w:rPr>
        <w:t>6. Подведение итогов Конкурса</w:t>
      </w:r>
    </w:p>
    <w:p w14:paraId="604F7F28" w14:textId="68FCF2C4" w:rsidR="005C7607" w:rsidRPr="005C7607" w:rsidRDefault="005C7607" w:rsidP="00605141">
      <w:pPr>
        <w:ind w:right="284" w:firstLine="709"/>
        <w:jc w:val="both"/>
        <w:rPr>
          <w:sz w:val="28"/>
          <w:szCs w:val="28"/>
        </w:rPr>
      </w:pPr>
      <w:r w:rsidRPr="005C7607">
        <w:rPr>
          <w:sz w:val="28"/>
          <w:szCs w:val="28"/>
        </w:rPr>
        <w:t>6.1.</w:t>
      </w:r>
      <w:r w:rsidR="007A7F0E">
        <w:rPr>
          <w:sz w:val="28"/>
          <w:szCs w:val="28"/>
        </w:rPr>
        <w:t> </w:t>
      </w:r>
      <w:r w:rsidRPr="005C7607">
        <w:rPr>
          <w:sz w:val="28"/>
          <w:szCs w:val="28"/>
        </w:rPr>
        <w:t>Для оценки конкурсных работ оргкомитет формирует состав жюри из специалистов департамента образования, педагогических работников, представителей ГИБДД и общественных организаций (по согласованию).</w:t>
      </w:r>
    </w:p>
    <w:p w14:paraId="64CDF96C" w14:textId="7F2C88F5" w:rsidR="005C7607" w:rsidRPr="005C7607" w:rsidRDefault="005C7607" w:rsidP="00605141">
      <w:pPr>
        <w:ind w:right="284" w:firstLine="709"/>
        <w:jc w:val="both"/>
        <w:rPr>
          <w:sz w:val="28"/>
          <w:szCs w:val="28"/>
        </w:rPr>
      </w:pPr>
      <w:r w:rsidRPr="005C7607">
        <w:rPr>
          <w:sz w:val="28"/>
          <w:szCs w:val="28"/>
        </w:rPr>
        <w:t>6.2.</w:t>
      </w:r>
      <w:r w:rsidR="007A7F0E">
        <w:rPr>
          <w:sz w:val="28"/>
          <w:szCs w:val="28"/>
        </w:rPr>
        <w:t> </w:t>
      </w:r>
      <w:r w:rsidRPr="005C7607">
        <w:rPr>
          <w:sz w:val="28"/>
          <w:szCs w:val="28"/>
        </w:rPr>
        <w:t>Подведение итогов с присвоением званий победителя и участников проводит жюри. Решение оформляется протоколом.</w:t>
      </w:r>
    </w:p>
    <w:p w14:paraId="4CE6808C" w14:textId="5E29CB91" w:rsidR="005C7607" w:rsidRPr="005C7607" w:rsidRDefault="005C7607" w:rsidP="00605141">
      <w:pPr>
        <w:ind w:right="284" w:firstLine="709"/>
        <w:jc w:val="both"/>
        <w:rPr>
          <w:sz w:val="28"/>
          <w:szCs w:val="28"/>
        </w:rPr>
      </w:pPr>
      <w:r w:rsidRPr="005C7607">
        <w:rPr>
          <w:sz w:val="28"/>
          <w:szCs w:val="28"/>
        </w:rPr>
        <w:t>6.3</w:t>
      </w:r>
      <w:r w:rsidR="007A7F0E">
        <w:rPr>
          <w:sz w:val="28"/>
          <w:szCs w:val="28"/>
        </w:rPr>
        <w:t> </w:t>
      </w:r>
      <w:r w:rsidRPr="005C7607">
        <w:rPr>
          <w:sz w:val="28"/>
          <w:szCs w:val="28"/>
        </w:rPr>
        <w:t>По итогам финала жюри определяет три лучшие команды.</w:t>
      </w:r>
    </w:p>
    <w:p w14:paraId="41DE4C4F" w14:textId="5820F792" w:rsidR="005C7607" w:rsidRPr="005C7607" w:rsidRDefault="005C7607" w:rsidP="00605141">
      <w:pPr>
        <w:ind w:right="284" w:firstLine="709"/>
        <w:jc w:val="both"/>
        <w:rPr>
          <w:sz w:val="28"/>
          <w:szCs w:val="28"/>
        </w:rPr>
      </w:pPr>
      <w:r w:rsidRPr="005C7607">
        <w:rPr>
          <w:sz w:val="28"/>
          <w:szCs w:val="28"/>
        </w:rPr>
        <w:t>6.4.</w:t>
      </w:r>
      <w:r w:rsidR="007A7F0E">
        <w:rPr>
          <w:sz w:val="28"/>
          <w:szCs w:val="28"/>
        </w:rPr>
        <w:t> </w:t>
      </w:r>
      <w:r w:rsidRPr="005C7607">
        <w:rPr>
          <w:sz w:val="28"/>
          <w:szCs w:val="28"/>
        </w:rPr>
        <w:t>Все участники Конкурса награждаются дипломами департамента образования мэрии города Новосибирска и Отдела Госавтоинспекции УМВД России по городу Новосибирску (в электронном виде на E-mail образовательной организации).</w:t>
      </w:r>
    </w:p>
    <w:p w14:paraId="08223730" w14:textId="7256EB5F" w:rsidR="005C7607" w:rsidRPr="005C7607" w:rsidRDefault="005C7607" w:rsidP="00605141">
      <w:pPr>
        <w:ind w:right="284" w:firstLine="709"/>
        <w:jc w:val="both"/>
        <w:rPr>
          <w:sz w:val="28"/>
          <w:szCs w:val="28"/>
        </w:rPr>
      </w:pPr>
      <w:r w:rsidRPr="005C7607">
        <w:rPr>
          <w:sz w:val="28"/>
          <w:szCs w:val="28"/>
        </w:rPr>
        <w:t>6.5.</w:t>
      </w:r>
      <w:r w:rsidR="007A7F0E">
        <w:rPr>
          <w:sz w:val="28"/>
          <w:szCs w:val="28"/>
        </w:rPr>
        <w:t> </w:t>
      </w:r>
      <w:r w:rsidRPr="005C7607">
        <w:rPr>
          <w:sz w:val="28"/>
          <w:szCs w:val="28"/>
        </w:rPr>
        <w:t xml:space="preserve">Результаты размещаются на официальных сайтах: http://www.nios.ru/, http://www.avtogorodok54.ru, https://vk.com/club42365630  </w:t>
      </w:r>
    </w:p>
    <w:p w14:paraId="412381BC" w14:textId="77777777" w:rsidR="007A7F0E" w:rsidRDefault="007A7F0E" w:rsidP="00605141">
      <w:pPr>
        <w:ind w:right="284" w:firstLine="709"/>
        <w:jc w:val="both"/>
        <w:rPr>
          <w:sz w:val="28"/>
          <w:szCs w:val="28"/>
        </w:rPr>
      </w:pPr>
    </w:p>
    <w:p w14:paraId="23ABE0AA" w14:textId="0B907D4C" w:rsidR="005C7607" w:rsidRPr="005C7607" w:rsidRDefault="005C7607" w:rsidP="00605141">
      <w:pPr>
        <w:ind w:right="284" w:firstLine="709"/>
        <w:jc w:val="both"/>
        <w:rPr>
          <w:sz w:val="28"/>
          <w:szCs w:val="28"/>
        </w:rPr>
      </w:pPr>
      <w:r w:rsidRPr="005C7607">
        <w:rPr>
          <w:sz w:val="28"/>
          <w:szCs w:val="28"/>
        </w:rPr>
        <w:t xml:space="preserve">Координатор Конкурса: Лапская Елена Валериевна, тел. (383) 225-92-48, МАУДО «Детский автогородок»: det_avto@edu54.ru.  </w:t>
      </w:r>
    </w:p>
    <w:p w14:paraId="0134FB16" w14:textId="77777777" w:rsidR="007A7F0E" w:rsidRDefault="007A7F0E" w:rsidP="00605141">
      <w:pPr>
        <w:ind w:right="284" w:firstLine="709"/>
        <w:jc w:val="both"/>
        <w:rPr>
          <w:sz w:val="28"/>
          <w:szCs w:val="28"/>
        </w:rPr>
      </w:pPr>
    </w:p>
    <w:p w14:paraId="5DF0D487" w14:textId="77777777" w:rsidR="007A7F0E" w:rsidRDefault="007A7F0E" w:rsidP="00605141">
      <w:pPr>
        <w:ind w:right="284" w:firstLine="709"/>
        <w:jc w:val="both"/>
        <w:rPr>
          <w:sz w:val="28"/>
          <w:szCs w:val="28"/>
        </w:rPr>
      </w:pPr>
    </w:p>
    <w:p w14:paraId="19A5C933" w14:textId="31CCE6AD" w:rsidR="007A7F0E" w:rsidRDefault="00B1645B" w:rsidP="00605141">
      <w:pPr>
        <w:ind w:right="284"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14:paraId="770DB5A7" w14:textId="77777777" w:rsidR="007A7F0E" w:rsidRDefault="007A7F0E" w:rsidP="00605141">
      <w:pPr>
        <w:ind w:right="284" w:firstLine="709"/>
        <w:jc w:val="both"/>
        <w:rPr>
          <w:sz w:val="28"/>
          <w:szCs w:val="28"/>
        </w:rPr>
      </w:pPr>
    </w:p>
    <w:p w14:paraId="3D9A668A" w14:textId="77777777" w:rsidR="007A7F0E" w:rsidRDefault="007A7F0E" w:rsidP="00605141">
      <w:pPr>
        <w:ind w:right="284" w:firstLine="709"/>
        <w:jc w:val="both"/>
        <w:rPr>
          <w:sz w:val="28"/>
          <w:szCs w:val="28"/>
        </w:rPr>
      </w:pPr>
    </w:p>
    <w:p w14:paraId="646E3496" w14:textId="77777777" w:rsidR="007A7F0E" w:rsidRDefault="007A7F0E" w:rsidP="00605141">
      <w:pPr>
        <w:ind w:right="284" w:firstLine="709"/>
        <w:jc w:val="both"/>
        <w:rPr>
          <w:sz w:val="28"/>
          <w:szCs w:val="28"/>
        </w:rPr>
      </w:pPr>
    </w:p>
    <w:p w14:paraId="3B236617" w14:textId="77777777" w:rsidR="007A7F0E" w:rsidRDefault="007A7F0E" w:rsidP="00605141">
      <w:pPr>
        <w:ind w:right="284" w:firstLine="709"/>
        <w:jc w:val="both"/>
        <w:rPr>
          <w:sz w:val="28"/>
          <w:szCs w:val="28"/>
        </w:rPr>
      </w:pPr>
    </w:p>
    <w:p w14:paraId="3258716B" w14:textId="77777777" w:rsidR="007A7F0E" w:rsidRDefault="007A7F0E" w:rsidP="00605141">
      <w:pPr>
        <w:ind w:right="284" w:firstLine="709"/>
        <w:jc w:val="both"/>
        <w:rPr>
          <w:sz w:val="28"/>
          <w:szCs w:val="28"/>
        </w:rPr>
      </w:pPr>
    </w:p>
    <w:p w14:paraId="235792CA" w14:textId="77777777" w:rsidR="007A7F0E" w:rsidRDefault="007A7F0E" w:rsidP="00605141">
      <w:pPr>
        <w:ind w:right="284" w:firstLine="709"/>
        <w:jc w:val="both"/>
        <w:rPr>
          <w:sz w:val="28"/>
          <w:szCs w:val="28"/>
        </w:rPr>
      </w:pPr>
    </w:p>
    <w:p w14:paraId="0C4D735F" w14:textId="77777777" w:rsidR="007A7F0E" w:rsidRDefault="007A7F0E" w:rsidP="00605141">
      <w:pPr>
        <w:ind w:right="284" w:firstLine="709"/>
        <w:jc w:val="both"/>
        <w:rPr>
          <w:sz w:val="28"/>
          <w:szCs w:val="28"/>
        </w:rPr>
      </w:pPr>
    </w:p>
    <w:p w14:paraId="19A43D22" w14:textId="77777777" w:rsidR="007A7F0E" w:rsidRPr="005C7607" w:rsidRDefault="007A7F0E" w:rsidP="00605141">
      <w:pPr>
        <w:ind w:right="284" w:firstLine="709"/>
        <w:jc w:val="both"/>
        <w:rPr>
          <w:sz w:val="28"/>
          <w:szCs w:val="28"/>
        </w:rPr>
      </w:pPr>
    </w:p>
    <w:p w14:paraId="0167BEF0" w14:textId="77777777" w:rsidR="00A52F77" w:rsidRDefault="00A52F77" w:rsidP="00605141">
      <w:pPr>
        <w:overflowPunct/>
        <w:autoSpaceDE/>
        <w:autoSpaceDN/>
        <w:adjustRightInd/>
        <w:ind w:right="284" w:firstLine="709"/>
        <w:textAlignment w:val="auto"/>
        <w:rPr>
          <w:sz w:val="24"/>
          <w:szCs w:val="24"/>
        </w:rPr>
      </w:pPr>
    </w:p>
    <w:p w14:paraId="260FBADC" w14:textId="77777777" w:rsidR="00A52F77" w:rsidRDefault="00A52F77" w:rsidP="00605141">
      <w:pPr>
        <w:overflowPunct/>
        <w:autoSpaceDE/>
        <w:autoSpaceDN/>
        <w:adjustRightInd/>
        <w:ind w:right="284" w:firstLine="709"/>
        <w:textAlignment w:val="auto"/>
        <w:rPr>
          <w:sz w:val="24"/>
          <w:szCs w:val="24"/>
        </w:rPr>
      </w:pPr>
    </w:p>
    <w:p w14:paraId="33EE6CE4" w14:textId="77777777" w:rsidR="003A277F" w:rsidRDefault="003A277F" w:rsidP="00605141">
      <w:pPr>
        <w:overflowPunct/>
        <w:autoSpaceDE/>
        <w:autoSpaceDN/>
        <w:adjustRightInd/>
        <w:ind w:right="284" w:firstLine="709"/>
        <w:textAlignment w:val="auto"/>
        <w:rPr>
          <w:sz w:val="24"/>
          <w:szCs w:val="24"/>
        </w:rPr>
      </w:pPr>
    </w:p>
    <w:p w14:paraId="52F70907" w14:textId="77777777" w:rsidR="00AE1FB6" w:rsidRDefault="00AE1FB6" w:rsidP="00605141">
      <w:pPr>
        <w:ind w:right="284" w:hanging="142"/>
        <w:jc w:val="both"/>
        <w:rPr>
          <w:iCs/>
          <w:sz w:val="24"/>
          <w:szCs w:val="24"/>
        </w:rPr>
      </w:pPr>
      <w:r w:rsidRPr="00D24262">
        <w:rPr>
          <w:iCs/>
          <w:sz w:val="24"/>
          <w:szCs w:val="24"/>
        </w:rPr>
        <w:t>Заместитель начальника управления – начальник ОВРиДО</w:t>
      </w:r>
    </w:p>
    <w:p w14:paraId="6A223532" w14:textId="77777777" w:rsidR="00AE1FB6" w:rsidRPr="004B650F" w:rsidRDefault="00AE1FB6" w:rsidP="00605141">
      <w:pPr>
        <w:tabs>
          <w:tab w:val="left" w:pos="3686"/>
          <w:tab w:val="left" w:pos="4395"/>
          <w:tab w:val="left" w:pos="9923"/>
        </w:tabs>
        <w:ind w:right="284" w:hanging="142"/>
        <w:jc w:val="both"/>
        <w:rPr>
          <w:iCs/>
          <w:sz w:val="24"/>
          <w:szCs w:val="24"/>
        </w:rPr>
      </w:pPr>
      <w:r w:rsidRPr="004B650F">
        <w:rPr>
          <w:iCs/>
          <w:sz w:val="24"/>
          <w:szCs w:val="24"/>
        </w:rPr>
        <w:t>_____________</w:t>
      </w:r>
      <w:r>
        <w:rPr>
          <w:iCs/>
          <w:sz w:val="24"/>
          <w:szCs w:val="24"/>
        </w:rPr>
        <w:t xml:space="preserve">Е. </w:t>
      </w:r>
      <w:proofErr w:type="spellStart"/>
      <w:r>
        <w:rPr>
          <w:iCs/>
          <w:sz w:val="24"/>
          <w:szCs w:val="24"/>
        </w:rPr>
        <w:t>В.Ермолович</w:t>
      </w:r>
      <w:proofErr w:type="spellEnd"/>
      <w:r w:rsidRPr="004B650F">
        <w:rPr>
          <w:iCs/>
          <w:sz w:val="24"/>
          <w:szCs w:val="24"/>
        </w:rPr>
        <w:t xml:space="preserve"> </w:t>
      </w:r>
    </w:p>
    <w:p w14:paraId="3ADBDFFC" w14:textId="77777777" w:rsidR="003E783A" w:rsidRDefault="003E783A" w:rsidP="00605141">
      <w:pPr>
        <w:overflowPunct/>
        <w:autoSpaceDE/>
        <w:autoSpaceDN/>
        <w:adjustRightInd/>
        <w:ind w:right="284" w:firstLine="709"/>
        <w:textAlignment w:val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493CA614" w14:textId="77777777" w:rsidR="007A7F0E" w:rsidRPr="00DF1125" w:rsidRDefault="007A7F0E" w:rsidP="00605141">
      <w:pPr>
        <w:overflowPunct/>
        <w:adjustRightInd/>
        <w:ind w:left="6521" w:right="284"/>
        <w:textAlignment w:val="auto"/>
        <w:rPr>
          <w:sz w:val="28"/>
          <w:szCs w:val="28"/>
        </w:rPr>
      </w:pPr>
      <w:r w:rsidRPr="00DF1125">
        <w:rPr>
          <w:sz w:val="28"/>
          <w:szCs w:val="28"/>
        </w:rPr>
        <w:t>Приложение 1</w:t>
      </w:r>
    </w:p>
    <w:p w14:paraId="36BC2C80" w14:textId="77777777" w:rsidR="007A7F0E" w:rsidRDefault="007A7F0E" w:rsidP="00605141">
      <w:pPr>
        <w:ind w:left="6521" w:right="284"/>
        <w:rPr>
          <w:sz w:val="28"/>
          <w:szCs w:val="28"/>
        </w:rPr>
      </w:pPr>
      <w:r w:rsidRPr="00DF1125">
        <w:rPr>
          <w:sz w:val="28"/>
          <w:szCs w:val="28"/>
        </w:rPr>
        <w:t>к положению о конкурс</w:t>
      </w:r>
      <w:r>
        <w:rPr>
          <w:sz w:val="28"/>
          <w:szCs w:val="28"/>
        </w:rPr>
        <w:t>е</w:t>
      </w:r>
      <w:r w:rsidRPr="00DF1125">
        <w:rPr>
          <w:sz w:val="28"/>
          <w:szCs w:val="28"/>
        </w:rPr>
        <w:t xml:space="preserve"> </w:t>
      </w:r>
    </w:p>
    <w:p w14:paraId="03AEE397" w14:textId="7D196FFE" w:rsidR="005226B5" w:rsidRDefault="005226B5" w:rsidP="00605141">
      <w:pPr>
        <w:ind w:left="6237" w:right="284"/>
        <w:rPr>
          <w:sz w:val="28"/>
          <w:szCs w:val="28"/>
        </w:rPr>
      </w:pPr>
    </w:p>
    <w:p w14:paraId="37A2AFF0" w14:textId="77777777" w:rsidR="00893250" w:rsidRDefault="00893250" w:rsidP="00605141">
      <w:pPr>
        <w:pStyle w:val="ConsPlusNormal"/>
        <w:ind w:right="28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234B20" w14:textId="77777777" w:rsidR="00DF7C71" w:rsidRPr="00893250" w:rsidRDefault="00DF7C71" w:rsidP="00605141">
      <w:pPr>
        <w:ind w:left="11" w:right="284" w:hanging="11"/>
        <w:jc w:val="center"/>
        <w:rPr>
          <w:b/>
          <w:sz w:val="22"/>
          <w:szCs w:val="22"/>
        </w:rPr>
      </w:pPr>
      <w:r w:rsidRPr="00893250">
        <w:rPr>
          <w:b/>
          <w:sz w:val="22"/>
          <w:szCs w:val="22"/>
        </w:rPr>
        <w:t>Согласие</w:t>
      </w:r>
    </w:p>
    <w:p w14:paraId="1DBEBEE4" w14:textId="011D7499" w:rsidR="00DF7C71" w:rsidRPr="00893250" w:rsidRDefault="00DF7C71" w:rsidP="00605141">
      <w:pPr>
        <w:ind w:left="11" w:right="284" w:hanging="11"/>
        <w:jc w:val="center"/>
        <w:rPr>
          <w:b/>
          <w:sz w:val="22"/>
          <w:szCs w:val="22"/>
        </w:rPr>
      </w:pPr>
      <w:r w:rsidRPr="00893250">
        <w:rPr>
          <w:b/>
          <w:sz w:val="22"/>
          <w:szCs w:val="22"/>
        </w:rPr>
        <w:t>на обработку персональных данных ребенка-участника городского творческого конкурса</w:t>
      </w:r>
    </w:p>
    <w:p w14:paraId="71DB3DBF" w14:textId="477090D4" w:rsidR="00DF7C71" w:rsidRPr="00893250" w:rsidRDefault="008F606C" w:rsidP="00605141">
      <w:pPr>
        <w:ind w:left="11" w:right="284" w:hanging="11"/>
        <w:jc w:val="center"/>
        <w:rPr>
          <w:b/>
          <w:sz w:val="22"/>
          <w:szCs w:val="22"/>
        </w:rPr>
      </w:pPr>
      <w:r w:rsidRPr="008F606C">
        <w:rPr>
          <w:b/>
          <w:sz w:val="22"/>
          <w:szCs w:val="22"/>
        </w:rPr>
        <w:t>«Модный патруль: Стильно. Безопасно. Ярко!»</w:t>
      </w:r>
      <w:r w:rsidR="001C148D">
        <w:rPr>
          <w:b/>
          <w:sz w:val="22"/>
          <w:szCs w:val="22"/>
        </w:rPr>
        <w:t xml:space="preserve"> </w:t>
      </w:r>
    </w:p>
    <w:p w14:paraId="02DCAFB8" w14:textId="77777777" w:rsidR="00DF7C71" w:rsidRPr="005558AA" w:rsidRDefault="00DF7C71" w:rsidP="00605141">
      <w:pPr>
        <w:pStyle w:val="ConsPlusNormal"/>
        <w:ind w:right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5850"/>
        <w:gridCol w:w="1247"/>
        <w:gridCol w:w="1000"/>
        <w:gridCol w:w="1419"/>
      </w:tblGrid>
      <w:tr w:rsidR="00893250" w:rsidRPr="00FC57B2" w14:paraId="637D4939" w14:textId="77777777" w:rsidTr="004B3096">
        <w:trPr>
          <w:trHeight w:val="281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188AE1" w14:textId="77777777" w:rsidR="00893250" w:rsidRPr="00FC57B2" w:rsidRDefault="00893250" w:rsidP="00605141">
            <w:pPr>
              <w:pStyle w:val="ConsPlusNormal"/>
              <w:tabs>
                <w:tab w:val="left" w:pos="765"/>
              </w:tabs>
              <w:overflowPunct w:val="0"/>
              <w:adjustRightInd w:val="0"/>
              <w:ind w:right="284"/>
              <w:jc w:val="right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7B2">
              <w:rPr>
                <w:rFonts w:ascii="Times New Roman" w:hAnsi="Times New Roman" w:cs="Times New Roman"/>
                <w:color w:val="000000"/>
                <w:szCs w:val="22"/>
              </w:rPr>
              <w:t>Я,</w:t>
            </w:r>
          </w:p>
        </w:tc>
        <w:tc>
          <w:tcPr>
            <w:tcW w:w="622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5949994" w14:textId="77777777" w:rsidR="00893250" w:rsidRPr="00FC57B2" w:rsidRDefault="00893250" w:rsidP="00605141">
            <w:pPr>
              <w:pStyle w:val="ConsPlusNormal"/>
              <w:overflowPunct w:val="0"/>
              <w:adjustRightInd w:val="0"/>
              <w:ind w:right="284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D49350" w14:textId="77777777" w:rsidR="00893250" w:rsidRPr="00FC57B2" w:rsidRDefault="00893250" w:rsidP="00605141">
            <w:pPr>
              <w:pStyle w:val="ConsPlusNormal"/>
              <w:overflowPunct w:val="0"/>
              <w:adjustRightInd w:val="0"/>
              <w:ind w:right="284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7B2">
              <w:rPr>
                <w:rFonts w:ascii="Times New Roman" w:hAnsi="Times New Roman" w:cs="Times New Roman"/>
                <w:color w:val="000000"/>
                <w:szCs w:val="22"/>
              </w:rPr>
              <w:t>паспорт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244805" w14:textId="77777777" w:rsidR="00893250" w:rsidRPr="00FC57B2" w:rsidRDefault="00893250" w:rsidP="00605141">
            <w:pPr>
              <w:pStyle w:val="ConsPlusNormal"/>
              <w:overflowPunct w:val="0"/>
              <w:adjustRightInd w:val="0"/>
              <w:ind w:right="284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EBA748" w14:textId="77777777" w:rsidR="00893250" w:rsidRPr="00FC57B2" w:rsidRDefault="00893250" w:rsidP="00605141">
            <w:pPr>
              <w:pStyle w:val="ConsPlusNormal"/>
              <w:overflowPunct w:val="0"/>
              <w:adjustRightInd w:val="0"/>
              <w:ind w:right="284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</w:tr>
    </w:tbl>
    <w:p w14:paraId="586F0844" w14:textId="77777777" w:rsidR="00893250" w:rsidRPr="00EF43E6" w:rsidRDefault="00893250" w:rsidP="00605141">
      <w:pPr>
        <w:ind w:right="284"/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                Ф.И.О. родителя (законного </w:t>
      </w:r>
      <w:proofErr w:type="gramStart"/>
      <w:r w:rsidRPr="00EF43E6">
        <w:rPr>
          <w:i/>
          <w:sz w:val="22"/>
          <w:szCs w:val="22"/>
        </w:rPr>
        <w:t xml:space="preserve">представителя)   </w:t>
      </w:r>
      <w:proofErr w:type="gramEnd"/>
      <w:r w:rsidRPr="00EF43E6">
        <w:rPr>
          <w:i/>
          <w:sz w:val="22"/>
          <w:szCs w:val="22"/>
        </w:rPr>
        <w:t xml:space="preserve">                                           серия              номер</w:t>
      </w:r>
    </w:p>
    <w:tbl>
      <w:tblPr>
        <w:tblW w:w="10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0"/>
        <w:gridCol w:w="2295"/>
        <w:gridCol w:w="273"/>
        <w:gridCol w:w="3518"/>
        <w:gridCol w:w="406"/>
        <w:gridCol w:w="2668"/>
      </w:tblGrid>
      <w:tr w:rsidR="00893250" w:rsidRPr="00FC57B2" w14:paraId="3E367C70" w14:textId="77777777" w:rsidTr="004B3096">
        <w:trPr>
          <w:trHeight w:val="290"/>
        </w:trPr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9CFC82" w14:textId="77777777" w:rsidR="00893250" w:rsidRPr="00FC57B2" w:rsidRDefault="00893250" w:rsidP="00605141">
            <w:pPr>
              <w:ind w:right="284"/>
              <w:rPr>
                <w:sz w:val="22"/>
                <w:szCs w:val="22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8FDEF8" w14:textId="77777777" w:rsidR="00893250" w:rsidRPr="00FC57B2" w:rsidRDefault="00893250" w:rsidP="00605141">
            <w:pPr>
              <w:ind w:right="284"/>
              <w:rPr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699E79" w14:textId="77777777" w:rsidR="00893250" w:rsidRPr="00FC57B2" w:rsidRDefault="00893250" w:rsidP="00605141">
            <w:pPr>
              <w:ind w:right="284"/>
              <w:rPr>
                <w:sz w:val="22"/>
                <w:szCs w:val="22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F13B49" w14:textId="77777777" w:rsidR="00893250" w:rsidRPr="00FC57B2" w:rsidRDefault="00893250" w:rsidP="00605141">
            <w:pPr>
              <w:ind w:right="284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7C2341" w14:textId="77777777" w:rsidR="00893250" w:rsidRPr="00FC57B2" w:rsidRDefault="00893250" w:rsidP="00605141">
            <w:pPr>
              <w:ind w:right="284"/>
              <w:rPr>
                <w:sz w:val="22"/>
                <w:szCs w:val="22"/>
              </w:rPr>
            </w:pPr>
          </w:p>
        </w:tc>
        <w:tc>
          <w:tcPr>
            <w:tcW w:w="266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161563E" w14:textId="77777777" w:rsidR="00893250" w:rsidRPr="00FC57B2" w:rsidRDefault="00893250" w:rsidP="00605141">
            <w:pPr>
              <w:ind w:right="284"/>
              <w:rPr>
                <w:sz w:val="22"/>
                <w:szCs w:val="22"/>
              </w:rPr>
            </w:pPr>
          </w:p>
        </w:tc>
      </w:tr>
    </w:tbl>
    <w:p w14:paraId="4B50AE87" w14:textId="77777777" w:rsidR="00893250" w:rsidRPr="00EF43E6" w:rsidRDefault="00893250" w:rsidP="00605141">
      <w:pPr>
        <w:ind w:right="284"/>
        <w:jc w:val="center"/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                    кем </w:t>
      </w:r>
      <w:proofErr w:type="gramStart"/>
      <w:r w:rsidRPr="00EF43E6">
        <w:rPr>
          <w:i/>
          <w:sz w:val="22"/>
          <w:szCs w:val="22"/>
        </w:rPr>
        <w:t>выдан</w:t>
      </w:r>
      <w:proofErr w:type="gramEnd"/>
      <w:r w:rsidRPr="00EF43E6">
        <w:rPr>
          <w:i/>
          <w:sz w:val="22"/>
          <w:szCs w:val="22"/>
        </w:rPr>
        <w:tab/>
      </w:r>
      <w:r w:rsidRPr="00EF43E6">
        <w:rPr>
          <w:i/>
          <w:sz w:val="22"/>
          <w:szCs w:val="22"/>
        </w:rPr>
        <w:tab/>
      </w:r>
      <w:r w:rsidRPr="00EF43E6">
        <w:rPr>
          <w:i/>
          <w:sz w:val="22"/>
          <w:szCs w:val="22"/>
        </w:rPr>
        <w:tab/>
        <w:t xml:space="preserve">                                                                         когда выдан</w:t>
      </w:r>
    </w:p>
    <w:p w14:paraId="714442B6" w14:textId="77777777" w:rsidR="00893250" w:rsidRPr="00EF43E6" w:rsidRDefault="00893250" w:rsidP="00605141">
      <w:pPr>
        <w:tabs>
          <w:tab w:val="left" w:pos="4678"/>
          <w:tab w:val="left" w:pos="10206"/>
        </w:tabs>
        <w:ind w:right="284"/>
        <w:rPr>
          <w:sz w:val="22"/>
          <w:szCs w:val="22"/>
          <w:u w:val="single"/>
        </w:rPr>
      </w:pPr>
      <w:r w:rsidRPr="00EF43E6">
        <w:rPr>
          <w:sz w:val="22"/>
          <w:szCs w:val="22"/>
        </w:rPr>
        <w:t xml:space="preserve">проживающий по адресу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62C03FDE" w14:textId="77777777" w:rsidR="00893250" w:rsidRPr="00EF43E6" w:rsidRDefault="00893250" w:rsidP="00605141">
      <w:pPr>
        <w:ind w:right="284"/>
        <w:jc w:val="center"/>
        <w:rPr>
          <w:sz w:val="22"/>
          <w:szCs w:val="22"/>
        </w:rPr>
      </w:pPr>
    </w:p>
    <w:p w14:paraId="045F1C51" w14:textId="77777777" w:rsidR="00893250" w:rsidRPr="00EF43E6" w:rsidRDefault="00893250" w:rsidP="00605141">
      <w:pPr>
        <w:tabs>
          <w:tab w:val="left" w:pos="5387"/>
          <w:tab w:val="left" w:pos="10205"/>
        </w:tabs>
        <w:ind w:right="284"/>
        <w:rPr>
          <w:sz w:val="22"/>
          <w:szCs w:val="22"/>
          <w:u w:val="single"/>
        </w:rPr>
      </w:pPr>
      <w:r w:rsidRPr="00EF43E6">
        <w:rPr>
          <w:sz w:val="22"/>
          <w:szCs w:val="22"/>
        </w:rPr>
        <w:t xml:space="preserve">являясь родителем (законным представителем)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4FCDFBC8" w14:textId="77777777" w:rsidR="00893250" w:rsidRPr="00EF43E6" w:rsidRDefault="00893250" w:rsidP="00605141">
      <w:pPr>
        <w:tabs>
          <w:tab w:val="left" w:pos="10632"/>
        </w:tabs>
        <w:ind w:right="284"/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                                                                                                                              Ф.И.О. ребенка</w:t>
      </w:r>
    </w:p>
    <w:p w14:paraId="2C4115E1" w14:textId="77777777" w:rsidR="00893250" w:rsidRPr="00EF43E6" w:rsidRDefault="00893250" w:rsidP="00605141">
      <w:pPr>
        <w:tabs>
          <w:tab w:val="left" w:pos="709"/>
          <w:tab w:val="left" w:pos="2552"/>
          <w:tab w:val="left" w:pos="7513"/>
          <w:tab w:val="left" w:pos="7655"/>
          <w:tab w:val="left" w:pos="8931"/>
          <w:tab w:val="left" w:pos="10206"/>
        </w:tabs>
        <w:spacing w:line="269" w:lineRule="auto"/>
        <w:ind w:right="284"/>
        <w:rPr>
          <w:sz w:val="22"/>
          <w:szCs w:val="22"/>
        </w:rPr>
      </w:pP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</w:rPr>
        <w:t xml:space="preserve">, паспорт/ свидетельство о рождении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</w:rPr>
        <w:t xml:space="preserve"> 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57F113A1" w14:textId="77777777" w:rsidR="00893250" w:rsidRPr="00EF43E6" w:rsidRDefault="00893250" w:rsidP="00605141">
      <w:pPr>
        <w:tabs>
          <w:tab w:val="left" w:pos="6663"/>
        </w:tabs>
        <w:spacing w:line="20" w:lineRule="atLeast"/>
        <w:ind w:right="284"/>
        <w:rPr>
          <w:sz w:val="22"/>
          <w:szCs w:val="22"/>
        </w:rPr>
      </w:pPr>
      <w:r w:rsidRPr="00EF43E6">
        <w:rPr>
          <w:i/>
          <w:sz w:val="22"/>
          <w:szCs w:val="22"/>
        </w:rPr>
        <w:tab/>
        <w:t xml:space="preserve">серия                 номер  </w:t>
      </w:r>
    </w:p>
    <w:p w14:paraId="568AFED9" w14:textId="77777777" w:rsidR="00893250" w:rsidRPr="00EF43E6" w:rsidRDefault="00893250" w:rsidP="00605141">
      <w:pPr>
        <w:tabs>
          <w:tab w:val="left" w:pos="4253"/>
          <w:tab w:val="center" w:pos="9246"/>
        </w:tabs>
        <w:spacing w:after="5" w:line="240" w:lineRule="atLeast"/>
        <w:ind w:right="284"/>
        <w:rPr>
          <w:sz w:val="22"/>
          <w:szCs w:val="22"/>
        </w:rPr>
      </w:pPr>
      <w:r w:rsidRPr="00EF43E6">
        <w:rPr>
          <w:sz w:val="22"/>
          <w:szCs w:val="22"/>
        </w:rPr>
        <w:t xml:space="preserve">________________________________________________________________ </w:t>
      </w:r>
      <w:r w:rsidRPr="00EF43E6">
        <w:rPr>
          <w:sz w:val="22"/>
          <w:szCs w:val="22"/>
        </w:rPr>
        <w:tab/>
        <w:t xml:space="preserve">___________________ </w:t>
      </w:r>
    </w:p>
    <w:p w14:paraId="2D5FB23C" w14:textId="77777777" w:rsidR="00893250" w:rsidRPr="00EF43E6" w:rsidRDefault="00893250" w:rsidP="00605141">
      <w:pPr>
        <w:tabs>
          <w:tab w:val="center" w:pos="4002"/>
          <w:tab w:val="center" w:pos="9375"/>
        </w:tabs>
        <w:spacing w:line="259" w:lineRule="auto"/>
        <w:ind w:right="284"/>
        <w:rPr>
          <w:sz w:val="22"/>
          <w:szCs w:val="22"/>
        </w:rPr>
      </w:pPr>
      <w:r w:rsidRPr="00EF43E6">
        <w:rPr>
          <w:rFonts w:eastAsia="Calibri"/>
          <w:sz w:val="22"/>
          <w:szCs w:val="22"/>
        </w:rPr>
        <w:tab/>
      </w:r>
      <w:r w:rsidRPr="00EF43E6">
        <w:rPr>
          <w:i/>
          <w:sz w:val="22"/>
          <w:szCs w:val="22"/>
        </w:rPr>
        <w:t xml:space="preserve">кем </w:t>
      </w:r>
      <w:proofErr w:type="gramStart"/>
      <w:r w:rsidRPr="00EF43E6">
        <w:rPr>
          <w:i/>
          <w:sz w:val="22"/>
          <w:szCs w:val="22"/>
        </w:rPr>
        <w:t>выдан</w:t>
      </w:r>
      <w:proofErr w:type="gramEnd"/>
      <w:r w:rsidRPr="00EF43E6">
        <w:rPr>
          <w:i/>
          <w:sz w:val="22"/>
          <w:szCs w:val="22"/>
        </w:rPr>
        <w:t xml:space="preserve"> </w:t>
      </w:r>
      <w:r w:rsidRPr="00EF43E6">
        <w:rPr>
          <w:i/>
          <w:sz w:val="22"/>
          <w:szCs w:val="22"/>
        </w:rPr>
        <w:tab/>
        <w:t xml:space="preserve">когда выдан </w:t>
      </w:r>
    </w:p>
    <w:p w14:paraId="4B4574BF" w14:textId="77777777" w:rsidR="00893250" w:rsidRPr="00EF43E6" w:rsidRDefault="00893250" w:rsidP="00605141">
      <w:pPr>
        <w:tabs>
          <w:tab w:val="left" w:pos="3969"/>
          <w:tab w:val="left" w:pos="10205"/>
        </w:tabs>
        <w:spacing w:after="161" w:line="259" w:lineRule="auto"/>
        <w:ind w:right="284"/>
        <w:rPr>
          <w:sz w:val="22"/>
          <w:szCs w:val="22"/>
        </w:rPr>
      </w:pPr>
      <w:r w:rsidRPr="00EF43E6">
        <w:rPr>
          <w:sz w:val="22"/>
          <w:szCs w:val="22"/>
        </w:rPr>
        <w:t xml:space="preserve"> проживающего по адресу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429CB222" w14:textId="77777777" w:rsidR="00893250" w:rsidRPr="00EF43E6" w:rsidRDefault="00893250" w:rsidP="00605141">
      <w:pPr>
        <w:spacing w:after="5" w:line="269" w:lineRule="auto"/>
        <w:ind w:right="284"/>
        <w:jc w:val="center"/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>(в случае опекунства / попечительства указать реквизиты документа, на основании которого осуществляется опека или попечительство)</w:t>
      </w:r>
    </w:p>
    <w:p w14:paraId="106A87AA" w14:textId="5736F0B7" w:rsidR="00893250" w:rsidRPr="00EF43E6" w:rsidRDefault="00893250" w:rsidP="00605141">
      <w:pPr>
        <w:ind w:left="11" w:right="284" w:hanging="11"/>
        <w:jc w:val="both"/>
        <w:rPr>
          <w:sz w:val="22"/>
          <w:szCs w:val="22"/>
        </w:rPr>
      </w:pPr>
      <w:r w:rsidRPr="00EF43E6">
        <w:rPr>
          <w:sz w:val="22"/>
          <w:szCs w:val="22"/>
        </w:rPr>
        <w:t xml:space="preserve">даю согласие на обработку моих персональных данных и персональных данных моего МАУДО «Детский автогородок», расположенному по адресу: г. Новосибирск, ул. Дуси Ковальчук, 65А, для участия в </w:t>
      </w:r>
      <w:r w:rsidR="00190135" w:rsidRPr="00190135">
        <w:rPr>
          <w:sz w:val="22"/>
          <w:szCs w:val="22"/>
        </w:rPr>
        <w:t xml:space="preserve">городском творческом конкурсе </w:t>
      </w:r>
      <w:r w:rsidR="008F606C" w:rsidRPr="008F606C">
        <w:rPr>
          <w:sz w:val="22"/>
          <w:szCs w:val="22"/>
        </w:rPr>
        <w:t>«Модный патруль: Стильно. Безопасно. Ярко!»</w:t>
      </w:r>
      <w:r w:rsidR="008F606C">
        <w:rPr>
          <w:sz w:val="22"/>
          <w:szCs w:val="22"/>
        </w:rPr>
        <w:t xml:space="preserve"> </w:t>
      </w:r>
      <w:r w:rsidRPr="00EF43E6">
        <w:rPr>
          <w:sz w:val="22"/>
          <w:szCs w:val="22"/>
        </w:rPr>
        <w:t>в 20</w:t>
      </w:r>
      <w:r w:rsidR="00A26E07">
        <w:rPr>
          <w:sz w:val="22"/>
          <w:szCs w:val="22"/>
        </w:rPr>
        <w:t>26</w:t>
      </w:r>
      <w:r w:rsidRPr="00EF43E6">
        <w:rPr>
          <w:sz w:val="22"/>
          <w:szCs w:val="22"/>
        </w:rPr>
        <w:t xml:space="preserve"> году (далее – </w:t>
      </w:r>
      <w:r w:rsidR="00190135">
        <w:rPr>
          <w:sz w:val="22"/>
          <w:szCs w:val="22"/>
        </w:rPr>
        <w:t>Конкурс</w:t>
      </w:r>
      <w:r w:rsidRPr="00EF43E6">
        <w:rPr>
          <w:sz w:val="22"/>
          <w:szCs w:val="22"/>
        </w:rPr>
        <w:t xml:space="preserve">). </w:t>
      </w:r>
    </w:p>
    <w:p w14:paraId="61E338E8" w14:textId="77777777" w:rsidR="00893250" w:rsidRPr="00EF43E6" w:rsidRDefault="00893250" w:rsidP="00605141">
      <w:pPr>
        <w:ind w:right="284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К персональным данным моего ребенка (подопечного) относятся:</w:t>
      </w:r>
    </w:p>
    <w:p w14:paraId="650B064E" w14:textId="70B5A31C" w:rsidR="00893250" w:rsidRPr="00EF43E6" w:rsidRDefault="00893250" w:rsidP="00605141">
      <w:pPr>
        <w:ind w:right="284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 xml:space="preserve">фамилия, имя, отчество; дата рождения; данные паспорта (свидетельства о рождении); адрес фактического проживания; наименование образовательной организации; контактный номер телефона; результаты участия в </w:t>
      </w:r>
      <w:r w:rsidR="00A26E07">
        <w:rPr>
          <w:sz w:val="22"/>
          <w:szCs w:val="22"/>
        </w:rPr>
        <w:t>Конкурсе</w:t>
      </w:r>
      <w:r w:rsidRPr="00EF43E6">
        <w:rPr>
          <w:sz w:val="22"/>
          <w:szCs w:val="22"/>
        </w:rPr>
        <w:t xml:space="preserve"> (в том числе фотографии).</w:t>
      </w:r>
    </w:p>
    <w:p w14:paraId="72FDB8FF" w14:textId="77777777" w:rsidR="00893250" w:rsidRPr="00EF43E6" w:rsidRDefault="00893250" w:rsidP="00605141">
      <w:pPr>
        <w:ind w:right="284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К моим персональным данным относятся:</w:t>
      </w:r>
    </w:p>
    <w:p w14:paraId="0AAF069A" w14:textId="77777777" w:rsidR="00893250" w:rsidRPr="00EF43E6" w:rsidRDefault="00893250" w:rsidP="00605141">
      <w:pPr>
        <w:ind w:right="284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фамилия, имя, отчество; данные паспорта; адрес фактического проживания; контактный номер телефона.</w:t>
      </w:r>
    </w:p>
    <w:p w14:paraId="779CEE13" w14:textId="77777777" w:rsidR="00893250" w:rsidRPr="00EF43E6" w:rsidRDefault="00893250" w:rsidP="00605141">
      <w:pPr>
        <w:ind w:right="284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Согласие предоставляется на осуществление любых действий в отношении персональных данных моего ребенка (подопечного), которые необходимы для достижения указанных выше целей, включая сбор, систематизацию, накопление, хранение, уточнение (обновление, изменение), использование, распространение, обезличивание, блокирование, уничтожение, а также осуществление любых иных действий с учетом федерального законодательства.</w:t>
      </w:r>
    </w:p>
    <w:p w14:paraId="5A664E94" w14:textId="77777777" w:rsidR="00893250" w:rsidRPr="00EF43E6" w:rsidRDefault="00893250" w:rsidP="00605141">
      <w:pPr>
        <w:ind w:right="284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Я согласен(на), что обработка персональных данных может осуществляться как с использованием автоматизированных средств, так и без таковых.</w:t>
      </w:r>
    </w:p>
    <w:p w14:paraId="21E17163" w14:textId="2615016F" w:rsidR="00893250" w:rsidRPr="00EF43E6" w:rsidRDefault="00893250" w:rsidP="00605141">
      <w:pPr>
        <w:ind w:right="284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 xml:space="preserve">Я согласен(на), что следующие сведения о моем ребенке (подопечном): фамилия, имя, отчество; дата рождения; данные паспорта (свидетельства о рождении); наименование образовательной организации; контактный номер телефона; результаты участия в </w:t>
      </w:r>
      <w:r w:rsidR="00190135">
        <w:rPr>
          <w:sz w:val="22"/>
          <w:szCs w:val="22"/>
        </w:rPr>
        <w:t>Конкурсе</w:t>
      </w:r>
      <w:r w:rsidRPr="00EF43E6">
        <w:rPr>
          <w:sz w:val="22"/>
          <w:szCs w:val="22"/>
        </w:rPr>
        <w:t xml:space="preserve"> (в том числе фотографии) используются в целях предоставления отчетных форм, предусмотренных нормативными документами государственных органов исполнительной власти в сфере образования; бухгалтерского учета; уточнения информации (в случае необходимости), оформления дипломов (грамот).</w:t>
      </w:r>
    </w:p>
    <w:p w14:paraId="60C7B2D6" w14:textId="77777777" w:rsidR="00893250" w:rsidRPr="00EF43E6" w:rsidRDefault="00893250" w:rsidP="00605141">
      <w:pPr>
        <w:ind w:right="284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Я уведомлен(а) о своем праве отозвать настоящее согласие в любое время по моему письменному заявлению.</w:t>
      </w:r>
    </w:p>
    <w:p w14:paraId="6824ADB5" w14:textId="77777777" w:rsidR="00893250" w:rsidRPr="00EF43E6" w:rsidRDefault="00893250" w:rsidP="00605141">
      <w:pPr>
        <w:ind w:right="284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Я подтверждаю, что, давая настоящее согласие, я действую по своей воле и в интересах ребенка, родителем (законным представителем) которого я являюсь.</w:t>
      </w:r>
    </w:p>
    <w:p w14:paraId="6228DD28" w14:textId="77777777" w:rsidR="00893250" w:rsidRPr="00EF43E6" w:rsidRDefault="00893250" w:rsidP="00605141">
      <w:pPr>
        <w:ind w:right="284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 xml:space="preserve">Срок действия настоящего согласия: в течение одного года со дня подписания. </w:t>
      </w:r>
    </w:p>
    <w:p w14:paraId="30F42E0E" w14:textId="77777777" w:rsidR="00A26E07" w:rsidRDefault="00A26E07" w:rsidP="00605141">
      <w:pPr>
        <w:ind w:right="284"/>
        <w:jc w:val="both"/>
        <w:rPr>
          <w:sz w:val="22"/>
          <w:szCs w:val="22"/>
        </w:rPr>
      </w:pPr>
    </w:p>
    <w:p w14:paraId="5F8C70CD" w14:textId="033F5D8A" w:rsidR="00893250" w:rsidRPr="00EF43E6" w:rsidRDefault="00893250" w:rsidP="00605141">
      <w:pPr>
        <w:ind w:right="284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«____</w:t>
      </w:r>
      <w:proofErr w:type="gramStart"/>
      <w:r w:rsidRPr="00EF43E6">
        <w:rPr>
          <w:sz w:val="22"/>
          <w:szCs w:val="22"/>
        </w:rPr>
        <w:t>_»  _</w:t>
      </w:r>
      <w:proofErr w:type="gramEnd"/>
      <w:r w:rsidRPr="00EF43E6">
        <w:rPr>
          <w:sz w:val="22"/>
          <w:szCs w:val="22"/>
        </w:rPr>
        <w:t>_________________________ 202</w:t>
      </w:r>
      <w:r w:rsidR="00A26E07">
        <w:rPr>
          <w:sz w:val="22"/>
          <w:szCs w:val="22"/>
        </w:rPr>
        <w:t>6</w:t>
      </w:r>
      <w:r w:rsidRPr="00EF43E6">
        <w:rPr>
          <w:sz w:val="22"/>
          <w:szCs w:val="22"/>
        </w:rPr>
        <w:t xml:space="preserve"> год </w:t>
      </w:r>
    </w:p>
    <w:p w14:paraId="0A8F7D4B" w14:textId="77777777" w:rsidR="00C62444" w:rsidRDefault="00C62444" w:rsidP="00605141">
      <w:pPr>
        <w:ind w:right="284"/>
        <w:jc w:val="both"/>
        <w:rPr>
          <w:sz w:val="22"/>
          <w:szCs w:val="22"/>
        </w:rPr>
      </w:pPr>
    </w:p>
    <w:p w14:paraId="35FA03D2" w14:textId="4D921534" w:rsidR="00893250" w:rsidRPr="00EF43E6" w:rsidRDefault="00893250" w:rsidP="00605141">
      <w:pPr>
        <w:ind w:right="284"/>
        <w:jc w:val="both"/>
        <w:rPr>
          <w:sz w:val="22"/>
          <w:szCs w:val="22"/>
        </w:rPr>
      </w:pPr>
      <w:r w:rsidRPr="00EF43E6">
        <w:rPr>
          <w:noProof/>
          <w:sz w:val="22"/>
          <w:szCs w:val="22"/>
        </w:rPr>
        <mc:AlternateContent>
          <mc:Choice Requires="wpg">
            <w:drawing>
              <wp:inline distT="0" distB="0" distL="0" distR="0" wp14:anchorId="150EDA1B" wp14:editId="28CFF90C">
                <wp:extent cx="6503670" cy="6350"/>
                <wp:effectExtent l="0" t="0" r="0" b="0"/>
                <wp:docPr id="22881" name="Группа 22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03670" cy="6350"/>
                          <a:chOff x="0" y="0"/>
                          <a:chExt cx="6503874" cy="6097"/>
                        </a:xfrm>
                      </wpg:grpSpPr>
                      <wps:wsp>
                        <wps:cNvPr id="28097" name="Shape 28097"/>
                        <wps:cNvSpPr/>
                        <wps:spPr>
                          <a:xfrm>
                            <a:off x="0" y="0"/>
                            <a:ext cx="214642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6427" h="9144">
                                <a:moveTo>
                                  <a:pt x="0" y="0"/>
                                </a:moveTo>
                                <a:lnTo>
                                  <a:pt x="2146427" y="0"/>
                                </a:lnTo>
                                <a:lnTo>
                                  <a:pt x="214642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098" name="Shape 28098"/>
                        <wps:cNvSpPr/>
                        <wps:spPr>
                          <a:xfrm>
                            <a:off x="2448509" y="0"/>
                            <a:ext cx="40553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5364" h="9144">
                                <a:moveTo>
                                  <a:pt x="0" y="0"/>
                                </a:moveTo>
                                <a:lnTo>
                                  <a:pt x="4055364" y="0"/>
                                </a:lnTo>
                                <a:lnTo>
                                  <a:pt x="40553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7C14E0" id="Группа 22881" o:spid="_x0000_s1026" style="width:512.1pt;height:.5pt;mso-position-horizontal-relative:char;mso-position-vertical-relative:line" coordsize="6503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">
                <v:shape id="Shape 28097" o:spid="_x0000_s1027" style="position:absolute;width:21464;height:91;visibility:visible;mso-wrap-style:square;v-text-anchor:top" coordsize="214642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" path="m,l2146427,r,9144l,9144,,e" fillcolor="black" stroked="f" strokeweight="0">
                  <v:stroke miterlimit="83231f" joinstyle="miter"/>
                  <v:path arrowok="t" textboxrect="0,0,2146427,9144"/>
                </v:shape>
                <v:shape id="Shape 28098" o:spid="_x0000_s1028" style="position:absolute;left:24485;width:40553;height:91;visibility:visible;mso-wrap-style:square;v-text-anchor:top" coordsize="405536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" path="m,l4055364,r,9144l,9144,,e" fillcolor="black" stroked="f" strokeweight="0">
                  <v:stroke miterlimit="83231f" joinstyle="miter"/>
                  <v:path arrowok="t" textboxrect="0,0,4055364,9144"/>
                </v:shape>
                <w10:anchorlock/>
              </v:group>
            </w:pict>
          </mc:Fallback>
        </mc:AlternateContent>
      </w:r>
    </w:p>
    <w:p w14:paraId="642E08F7" w14:textId="0039B6C8" w:rsidR="00893250" w:rsidRDefault="00893250" w:rsidP="00605141">
      <w:pPr>
        <w:tabs>
          <w:tab w:val="center" w:pos="1939"/>
          <w:tab w:val="center" w:pos="3871"/>
          <w:tab w:val="center" w:pos="7298"/>
        </w:tabs>
        <w:ind w:right="284"/>
        <w:rPr>
          <w:sz w:val="22"/>
          <w:szCs w:val="22"/>
        </w:rPr>
      </w:pPr>
      <w:r w:rsidRPr="00EF43E6">
        <w:rPr>
          <w:sz w:val="22"/>
          <w:szCs w:val="22"/>
        </w:rPr>
        <w:t xml:space="preserve">(подпись лица, давшего согласие) </w:t>
      </w:r>
      <w:r w:rsidRPr="00EF43E6">
        <w:rPr>
          <w:sz w:val="22"/>
          <w:szCs w:val="22"/>
        </w:rPr>
        <w:tab/>
        <w:t xml:space="preserve"> </w:t>
      </w:r>
      <w:r w:rsidRPr="00EF43E6">
        <w:rPr>
          <w:sz w:val="22"/>
          <w:szCs w:val="22"/>
        </w:rPr>
        <w:tab/>
        <w:t xml:space="preserve">(расшифровка подписи)  </w:t>
      </w:r>
      <w:r>
        <w:rPr>
          <w:sz w:val="22"/>
          <w:szCs w:val="22"/>
        </w:rPr>
        <w:br w:type="page"/>
      </w:r>
    </w:p>
    <w:p w14:paraId="63327BBA" w14:textId="19FDCA04" w:rsidR="00893250" w:rsidRPr="00DF1125" w:rsidRDefault="00893250" w:rsidP="00605141">
      <w:pPr>
        <w:overflowPunct/>
        <w:adjustRightInd/>
        <w:ind w:left="6237" w:right="284"/>
        <w:textAlignment w:val="auto"/>
        <w:rPr>
          <w:sz w:val="28"/>
          <w:szCs w:val="28"/>
        </w:rPr>
      </w:pPr>
      <w:bookmarkStart w:id="1" w:name="_Hlk239768449"/>
      <w:r w:rsidRPr="00DF1125">
        <w:rPr>
          <w:sz w:val="28"/>
          <w:szCs w:val="28"/>
        </w:rPr>
        <w:t xml:space="preserve">Приложение </w:t>
      </w:r>
      <w:r w:rsidR="00255FE6">
        <w:rPr>
          <w:sz w:val="28"/>
          <w:szCs w:val="28"/>
        </w:rPr>
        <w:t>2</w:t>
      </w:r>
    </w:p>
    <w:p w14:paraId="22C1882E" w14:textId="192680B6" w:rsidR="00893250" w:rsidRDefault="00893250" w:rsidP="00605141">
      <w:pPr>
        <w:ind w:left="6237" w:right="284"/>
        <w:rPr>
          <w:sz w:val="28"/>
          <w:szCs w:val="28"/>
        </w:rPr>
      </w:pPr>
      <w:r w:rsidRPr="00DF1125">
        <w:rPr>
          <w:sz w:val="28"/>
          <w:szCs w:val="28"/>
        </w:rPr>
        <w:t>к положению о конкурс</w:t>
      </w:r>
      <w:r>
        <w:rPr>
          <w:sz w:val="28"/>
          <w:szCs w:val="28"/>
        </w:rPr>
        <w:t>е</w:t>
      </w:r>
      <w:r w:rsidRPr="00DF1125">
        <w:rPr>
          <w:sz w:val="28"/>
          <w:szCs w:val="28"/>
        </w:rPr>
        <w:t xml:space="preserve"> </w:t>
      </w:r>
    </w:p>
    <w:bookmarkEnd w:id="1"/>
    <w:p w14:paraId="4125D393" w14:textId="77777777" w:rsidR="00893250" w:rsidRDefault="00893250" w:rsidP="00605141">
      <w:pPr>
        <w:spacing w:line="259" w:lineRule="auto"/>
        <w:ind w:right="284"/>
        <w:jc w:val="center"/>
        <w:rPr>
          <w:b/>
          <w:sz w:val="22"/>
          <w:szCs w:val="22"/>
        </w:rPr>
      </w:pPr>
    </w:p>
    <w:p w14:paraId="44161382" w14:textId="551ACD10" w:rsidR="00893250" w:rsidRPr="009E642D" w:rsidRDefault="00893250" w:rsidP="00605141">
      <w:pPr>
        <w:spacing w:line="259" w:lineRule="auto"/>
        <w:ind w:right="284"/>
        <w:jc w:val="center"/>
        <w:rPr>
          <w:sz w:val="22"/>
          <w:szCs w:val="22"/>
        </w:rPr>
      </w:pPr>
      <w:r w:rsidRPr="009E642D">
        <w:rPr>
          <w:b/>
          <w:sz w:val="22"/>
          <w:szCs w:val="22"/>
        </w:rPr>
        <w:t xml:space="preserve">Согласие на обработку персональных данных, </w:t>
      </w:r>
    </w:p>
    <w:p w14:paraId="1DF74702" w14:textId="77777777" w:rsidR="00893250" w:rsidRPr="009E642D" w:rsidRDefault="00893250" w:rsidP="00605141">
      <w:pPr>
        <w:spacing w:line="259" w:lineRule="auto"/>
        <w:ind w:right="284"/>
        <w:jc w:val="center"/>
        <w:rPr>
          <w:sz w:val="22"/>
          <w:szCs w:val="22"/>
        </w:rPr>
      </w:pPr>
      <w:r w:rsidRPr="009E642D">
        <w:rPr>
          <w:b/>
          <w:sz w:val="22"/>
          <w:szCs w:val="22"/>
        </w:rPr>
        <w:t xml:space="preserve">разрешенных субъектом персональных данных для распространения </w:t>
      </w:r>
      <w:r>
        <w:rPr>
          <w:b/>
          <w:sz w:val="22"/>
          <w:szCs w:val="22"/>
        </w:rPr>
        <w:t>(для детей)</w:t>
      </w:r>
    </w:p>
    <w:p w14:paraId="326BD6F8" w14:textId="77777777" w:rsidR="00893250" w:rsidRPr="009E642D" w:rsidRDefault="00893250" w:rsidP="00605141">
      <w:pPr>
        <w:spacing w:after="49" w:line="259" w:lineRule="auto"/>
        <w:ind w:right="284"/>
        <w:rPr>
          <w:sz w:val="22"/>
          <w:szCs w:val="22"/>
        </w:rPr>
      </w:pPr>
      <w:r w:rsidRPr="009E642D">
        <w:rPr>
          <w:sz w:val="22"/>
          <w:szCs w:val="22"/>
        </w:rPr>
        <w:t xml:space="preserve"> 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5902"/>
        <w:gridCol w:w="1247"/>
        <w:gridCol w:w="1008"/>
        <w:gridCol w:w="1432"/>
      </w:tblGrid>
      <w:tr w:rsidR="00893250" w:rsidRPr="00FC57B2" w14:paraId="31D058B9" w14:textId="77777777" w:rsidTr="004B3096">
        <w:trPr>
          <w:trHeight w:val="305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22A741" w14:textId="77777777" w:rsidR="00893250" w:rsidRPr="00FC57B2" w:rsidRDefault="00893250" w:rsidP="00605141">
            <w:pPr>
              <w:pStyle w:val="ConsPlusNormal"/>
              <w:tabs>
                <w:tab w:val="left" w:pos="765"/>
              </w:tabs>
              <w:overflowPunct w:val="0"/>
              <w:adjustRightInd w:val="0"/>
              <w:ind w:right="284"/>
              <w:jc w:val="right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7B2">
              <w:rPr>
                <w:rFonts w:ascii="Times New Roman" w:hAnsi="Times New Roman" w:cs="Times New Roman"/>
                <w:color w:val="000000"/>
                <w:szCs w:val="22"/>
              </w:rPr>
              <w:t>Я,</w:t>
            </w:r>
          </w:p>
        </w:tc>
        <w:tc>
          <w:tcPr>
            <w:tcW w:w="626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2776D89" w14:textId="77777777" w:rsidR="00893250" w:rsidRPr="00FC57B2" w:rsidRDefault="00893250" w:rsidP="00605141">
            <w:pPr>
              <w:pStyle w:val="ConsPlusNormal"/>
              <w:overflowPunct w:val="0"/>
              <w:adjustRightInd w:val="0"/>
              <w:ind w:right="284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B20399" w14:textId="77777777" w:rsidR="00893250" w:rsidRPr="00FC57B2" w:rsidRDefault="00893250" w:rsidP="00605141">
            <w:pPr>
              <w:pStyle w:val="ConsPlusNormal"/>
              <w:overflowPunct w:val="0"/>
              <w:adjustRightInd w:val="0"/>
              <w:ind w:right="284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7B2">
              <w:rPr>
                <w:rFonts w:ascii="Times New Roman" w:hAnsi="Times New Roman" w:cs="Times New Roman"/>
                <w:color w:val="000000"/>
                <w:szCs w:val="22"/>
              </w:rPr>
              <w:t>паспорт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40F4D4" w14:textId="77777777" w:rsidR="00893250" w:rsidRPr="00FC57B2" w:rsidRDefault="00893250" w:rsidP="00605141">
            <w:pPr>
              <w:pStyle w:val="ConsPlusNormal"/>
              <w:overflowPunct w:val="0"/>
              <w:adjustRightInd w:val="0"/>
              <w:ind w:right="284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FD2063" w14:textId="77777777" w:rsidR="00893250" w:rsidRPr="00FC57B2" w:rsidRDefault="00893250" w:rsidP="00605141">
            <w:pPr>
              <w:pStyle w:val="ConsPlusNormal"/>
              <w:overflowPunct w:val="0"/>
              <w:adjustRightInd w:val="0"/>
              <w:ind w:right="284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</w:tr>
    </w:tbl>
    <w:p w14:paraId="20E8741F" w14:textId="77777777" w:rsidR="00893250" w:rsidRPr="00EF43E6" w:rsidRDefault="00893250" w:rsidP="00605141">
      <w:pPr>
        <w:ind w:right="284"/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                Ф.И.О. родителя (законного </w:t>
      </w:r>
      <w:proofErr w:type="gramStart"/>
      <w:r w:rsidRPr="00EF43E6">
        <w:rPr>
          <w:i/>
          <w:sz w:val="22"/>
          <w:szCs w:val="22"/>
        </w:rPr>
        <w:t xml:space="preserve">представителя)   </w:t>
      </w:r>
      <w:proofErr w:type="gramEnd"/>
      <w:r w:rsidRPr="00EF43E6">
        <w:rPr>
          <w:i/>
          <w:sz w:val="22"/>
          <w:szCs w:val="22"/>
        </w:rPr>
        <w:t xml:space="preserve">                                                                 серия              номер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0"/>
        <w:gridCol w:w="2317"/>
        <w:gridCol w:w="276"/>
        <w:gridCol w:w="3551"/>
        <w:gridCol w:w="411"/>
        <w:gridCol w:w="2693"/>
      </w:tblGrid>
      <w:tr w:rsidR="00893250" w:rsidRPr="00FC57B2" w14:paraId="092F96ED" w14:textId="77777777" w:rsidTr="004B3096">
        <w:trPr>
          <w:trHeight w:val="302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BB849C" w14:textId="77777777" w:rsidR="00893250" w:rsidRPr="00FC57B2" w:rsidRDefault="00893250" w:rsidP="00605141">
            <w:pPr>
              <w:ind w:right="284"/>
              <w:rPr>
                <w:sz w:val="22"/>
                <w:szCs w:val="22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DB02C2" w14:textId="77777777" w:rsidR="00893250" w:rsidRPr="00FC57B2" w:rsidRDefault="00893250" w:rsidP="00605141">
            <w:pPr>
              <w:ind w:right="284"/>
              <w:rPr>
                <w:sz w:val="22"/>
                <w:szCs w:val="22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0574C9" w14:textId="77777777" w:rsidR="00893250" w:rsidRPr="00FC57B2" w:rsidRDefault="00893250" w:rsidP="00605141">
            <w:pPr>
              <w:ind w:right="284"/>
              <w:rPr>
                <w:sz w:val="22"/>
                <w:szCs w:val="22"/>
              </w:rPr>
            </w:pP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5E3895" w14:textId="77777777" w:rsidR="00893250" w:rsidRPr="00FC57B2" w:rsidRDefault="00893250" w:rsidP="00605141">
            <w:pPr>
              <w:ind w:right="284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AD85BF" w14:textId="77777777" w:rsidR="00893250" w:rsidRPr="00FC57B2" w:rsidRDefault="00893250" w:rsidP="00605141">
            <w:pPr>
              <w:ind w:right="284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1F0AD28" w14:textId="77777777" w:rsidR="00893250" w:rsidRPr="00FC57B2" w:rsidRDefault="00893250" w:rsidP="00605141">
            <w:pPr>
              <w:ind w:right="284"/>
              <w:rPr>
                <w:sz w:val="22"/>
                <w:szCs w:val="22"/>
              </w:rPr>
            </w:pPr>
          </w:p>
        </w:tc>
      </w:tr>
    </w:tbl>
    <w:p w14:paraId="01BDA8D8" w14:textId="77777777" w:rsidR="00893250" w:rsidRPr="00EF43E6" w:rsidRDefault="00893250" w:rsidP="00605141">
      <w:pPr>
        <w:tabs>
          <w:tab w:val="left" w:pos="567"/>
        </w:tabs>
        <w:ind w:right="284"/>
        <w:jc w:val="center"/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              </w:t>
      </w:r>
      <w:r w:rsidRPr="00EF43E6">
        <w:rPr>
          <w:i/>
          <w:sz w:val="22"/>
          <w:szCs w:val="22"/>
        </w:rPr>
        <w:tab/>
        <w:t xml:space="preserve">кем </w:t>
      </w:r>
      <w:proofErr w:type="gramStart"/>
      <w:r w:rsidRPr="00EF43E6">
        <w:rPr>
          <w:i/>
          <w:sz w:val="22"/>
          <w:szCs w:val="22"/>
        </w:rPr>
        <w:t>выдан</w:t>
      </w:r>
      <w:proofErr w:type="gramEnd"/>
      <w:r w:rsidRPr="00EF43E6">
        <w:rPr>
          <w:i/>
          <w:sz w:val="22"/>
          <w:szCs w:val="22"/>
        </w:rPr>
        <w:tab/>
      </w:r>
      <w:r w:rsidRPr="00EF43E6">
        <w:rPr>
          <w:i/>
          <w:sz w:val="22"/>
          <w:szCs w:val="22"/>
        </w:rPr>
        <w:tab/>
      </w:r>
      <w:r w:rsidRPr="00EF43E6">
        <w:rPr>
          <w:i/>
          <w:sz w:val="22"/>
          <w:szCs w:val="22"/>
        </w:rPr>
        <w:tab/>
        <w:t xml:space="preserve">                                                                         когда выдан</w:t>
      </w:r>
    </w:p>
    <w:p w14:paraId="6403070D" w14:textId="77777777" w:rsidR="00893250" w:rsidRPr="00EF43E6" w:rsidRDefault="00893250" w:rsidP="00605141">
      <w:pPr>
        <w:tabs>
          <w:tab w:val="left" w:pos="5103"/>
          <w:tab w:val="left" w:pos="10206"/>
        </w:tabs>
        <w:ind w:right="284"/>
        <w:rPr>
          <w:sz w:val="22"/>
          <w:szCs w:val="22"/>
          <w:u w:val="single"/>
        </w:rPr>
      </w:pPr>
      <w:r w:rsidRPr="00EF43E6">
        <w:rPr>
          <w:sz w:val="22"/>
          <w:szCs w:val="22"/>
        </w:rPr>
        <w:t xml:space="preserve">проживающий по адресу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63326F31" w14:textId="77777777" w:rsidR="00893250" w:rsidRPr="00EF43E6" w:rsidRDefault="00893250" w:rsidP="00605141">
      <w:pPr>
        <w:tabs>
          <w:tab w:val="left" w:pos="4253"/>
        </w:tabs>
        <w:ind w:right="284"/>
        <w:jc w:val="center"/>
        <w:rPr>
          <w:sz w:val="22"/>
          <w:szCs w:val="22"/>
        </w:rPr>
      </w:pPr>
    </w:p>
    <w:p w14:paraId="20E0A336" w14:textId="77777777" w:rsidR="00893250" w:rsidRPr="00EF43E6" w:rsidRDefault="00893250" w:rsidP="00605141">
      <w:pPr>
        <w:tabs>
          <w:tab w:val="left" w:pos="5387"/>
          <w:tab w:val="left" w:pos="10205"/>
        </w:tabs>
        <w:ind w:right="284"/>
        <w:rPr>
          <w:sz w:val="22"/>
          <w:szCs w:val="22"/>
          <w:u w:val="single"/>
        </w:rPr>
      </w:pPr>
      <w:r w:rsidRPr="00EF43E6">
        <w:rPr>
          <w:sz w:val="22"/>
          <w:szCs w:val="22"/>
        </w:rPr>
        <w:t xml:space="preserve">являясь родителем (законным представителем)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64E2247C" w14:textId="77777777" w:rsidR="00893250" w:rsidRPr="00EF43E6" w:rsidRDefault="00893250" w:rsidP="00605141">
      <w:pPr>
        <w:tabs>
          <w:tab w:val="left" w:pos="10632"/>
        </w:tabs>
        <w:ind w:right="284"/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                                                                                                                              Ф.И.О. ребенка</w:t>
      </w:r>
    </w:p>
    <w:p w14:paraId="529E8907" w14:textId="77777777" w:rsidR="00893250" w:rsidRPr="00EF43E6" w:rsidRDefault="00893250" w:rsidP="00605141">
      <w:pPr>
        <w:tabs>
          <w:tab w:val="left" w:pos="1560"/>
          <w:tab w:val="left" w:pos="1701"/>
          <w:tab w:val="left" w:pos="5812"/>
          <w:tab w:val="left" w:pos="6521"/>
          <w:tab w:val="left" w:pos="8789"/>
          <w:tab w:val="left" w:pos="10206"/>
        </w:tabs>
        <w:spacing w:line="269" w:lineRule="auto"/>
        <w:ind w:right="284"/>
        <w:rPr>
          <w:sz w:val="22"/>
          <w:szCs w:val="22"/>
        </w:rPr>
      </w:pP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</w:rPr>
        <w:t xml:space="preserve">, паспорт/ свидетельство о рождении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</w:rPr>
        <w:t xml:space="preserve"> 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26FBC589" w14:textId="77777777" w:rsidR="00893250" w:rsidRPr="00EF43E6" w:rsidRDefault="00893250" w:rsidP="00605141">
      <w:pPr>
        <w:tabs>
          <w:tab w:val="left" w:pos="5670"/>
        </w:tabs>
        <w:spacing w:line="20" w:lineRule="atLeast"/>
        <w:ind w:right="284"/>
        <w:rPr>
          <w:sz w:val="22"/>
          <w:szCs w:val="22"/>
        </w:rPr>
      </w:pPr>
      <w:r w:rsidRPr="00EF43E6">
        <w:rPr>
          <w:i/>
          <w:sz w:val="22"/>
          <w:szCs w:val="22"/>
        </w:rPr>
        <w:tab/>
        <w:t xml:space="preserve">серия                 номер  </w:t>
      </w:r>
    </w:p>
    <w:p w14:paraId="23D5D324" w14:textId="77777777" w:rsidR="00893250" w:rsidRPr="00EF43E6" w:rsidRDefault="00893250" w:rsidP="00605141">
      <w:pPr>
        <w:tabs>
          <w:tab w:val="center" w:pos="9246"/>
        </w:tabs>
        <w:spacing w:after="5" w:line="240" w:lineRule="atLeast"/>
        <w:ind w:right="284"/>
        <w:rPr>
          <w:sz w:val="22"/>
          <w:szCs w:val="22"/>
        </w:rPr>
      </w:pPr>
      <w:r w:rsidRPr="00EF43E6">
        <w:rPr>
          <w:sz w:val="22"/>
          <w:szCs w:val="22"/>
        </w:rPr>
        <w:t xml:space="preserve">________________________________________________________________ </w:t>
      </w:r>
      <w:r w:rsidRPr="00EF43E6">
        <w:rPr>
          <w:sz w:val="22"/>
          <w:szCs w:val="22"/>
        </w:rPr>
        <w:tab/>
        <w:t xml:space="preserve">___________________ </w:t>
      </w:r>
    </w:p>
    <w:p w14:paraId="5D11D2A9" w14:textId="77777777" w:rsidR="00893250" w:rsidRPr="00EF43E6" w:rsidRDefault="00893250" w:rsidP="00605141">
      <w:pPr>
        <w:tabs>
          <w:tab w:val="center" w:pos="4002"/>
          <w:tab w:val="center" w:pos="9375"/>
        </w:tabs>
        <w:spacing w:line="259" w:lineRule="auto"/>
        <w:ind w:right="284"/>
        <w:rPr>
          <w:sz w:val="22"/>
          <w:szCs w:val="22"/>
        </w:rPr>
      </w:pPr>
      <w:r w:rsidRPr="00EF43E6">
        <w:rPr>
          <w:rFonts w:eastAsia="Calibri"/>
          <w:sz w:val="22"/>
          <w:szCs w:val="22"/>
        </w:rPr>
        <w:tab/>
      </w:r>
      <w:r w:rsidRPr="00EF43E6">
        <w:rPr>
          <w:i/>
          <w:sz w:val="22"/>
          <w:szCs w:val="22"/>
        </w:rPr>
        <w:t xml:space="preserve">кем </w:t>
      </w:r>
      <w:proofErr w:type="gramStart"/>
      <w:r w:rsidRPr="00EF43E6">
        <w:rPr>
          <w:i/>
          <w:sz w:val="22"/>
          <w:szCs w:val="22"/>
        </w:rPr>
        <w:t>выдан</w:t>
      </w:r>
      <w:proofErr w:type="gramEnd"/>
      <w:r w:rsidRPr="00EF43E6">
        <w:rPr>
          <w:i/>
          <w:sz w:val="22"/>
          <w:szCs w:val="22"/>
        </w:rPr>
        <w:t xml:space="preserve"> </w:t>
      </w:r>
      <w:r w:rsidRPr="00EF43E6">
        <w:rPr>
          <w:i/>
          <w:sz w:val="22"/>
          <w:szCs w:val="22"/>
        </w:rPr>
        <w:tab/>
        <w:t xml:space="preserve">когда выдан </w:t>
      </w:r>
    </w:p>
    <w:p w14:paraId="0FCB7B48" w14:textId="77777777" w:rsidR="00893250" w:rsidRPr="00EF43E6" w:rsidRDefault="00893250" w:rsidP="00605141">
      <w:pPr>
        <w:tabs>
          <w:tab w:val="left" w:pos="4111"/>
          <w:tab w:val="left" w:pos="10205"/>
        </w:tabs>
        <w:spacing w:after="161" w:line="259" w:lineRule="auto"/>
        <w:ind w:right="284"/>
        <w:rPr>
          <w:sz w:val="22"/>
          <w:szCs w:val="22"/>
        </w:rPr>
      </w:pPr>
      <w:r w:rsidRPr="00EF43E6">
        <w:rPr>
          <w:sz w:val="22"/>
          <w:szCs w:val="22"/>
        </w:rPr>
        <w:t xml:space="preserve">проживающего по адресу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0C45437D" w14:textId="77777777" w:rsidR="00893250" w:rsidRPr="00EF43E6" w:rsidRDefault="00893250" w:rsidP="00605141">
      <w:pPr>
        <w:ind w:right="284"/>
        <w:jc w:val="center"/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(в случае опекунства / попечительства указать реквизиты документа, на основании которого осуществляется опека или попечительство)</w:t>
      </w:r>
    </w:p>
    <w:p w14:paraId="583ACD14" w14:textId="587A27C0" w:rsidR="00893250" w:rsidRPr="00EF43E6" w:rsidRDefault="00893250" w:rsidP="00605141">
      <w:pPr>
        <w:ind w:right="284"/>
        <w:jc w:val="both"/>
        <w:rPr>
          <w:sz w:val="22"/>
          <w:szCs w:val="22"/>
        </w:rPr>
      </w:pPr>
      <w:r w:rsidRPr="00EF43E6">
        <w:rPr>
          <w:sz w:val="22"/>
          <w:szCs w:val="22"/>
        </w:rPr>
        <w:t xml:space="preserve">руководствуясь </w:t>
      </w:r>
      <w:hyperlink r:id="rId7">
        <w:r w:rsidRPr="00EF43E6">
          <w:rPr>
            <w:sz w:val="22"/>
            <w:szCs w:val="22"/>
          </w:rPr>
          <w:t>ст. 10.1</w:t>
        </w:r>
      </w:hyperlink>
      <w:hyperlink r:id="rId8">
        <w:r w:rsidRPr="00EF43E6">
          <w:rPr>
            <w:sz w:val="22"/>
            <w:szCs w:val="22"/>
          </w:rPr>
          <w:t xml:space="preserve"> </w:t>
        </w:r>
      </w:hyperlink>
      <w:r w:rsidRPr="00EF43E6">
        <w:rPr>
          <w:sz w:val="22"/>
          <w:szCs w:val="22"/>
        </w:rPr>
        <w:t>Федерального закона от 27.07.2006 N 152-ФЗ "О персональных данных", заявляю о согласии на распространение подлежащих обработке моих персональных данных и персональных данных моего несовершеннолетнего ребенка оператором – МАУДО «Детский автогородок»</w:t>
      </w:r>
      <w:r w:rsidRPr="00EF43E6">
        <w:rPr>
          <w:color w:val="000000"/>
          <w:sz w:val="22"/>
          <w:szCs w:val="22"/>
        </w:rPr>
        <w:t xml:space="preserve">, </w:t>
      </w:r>
      <w:r w:rsidRPr="00EF43E6">
        <w:rPr>
          <w:sz w:val="22"/>
          <w:szCs w:val="22"/>
        </w:rPr>
        <w:t xml:space="preserve">с целью участия в </w:t>
      </w:r>
      <w:r w:rsidR="00C62444" w:rsidRPr="00190135">
        <w:rPr>
          <w:sz w:val="22"/>
          <w:szCs w:val="22"/>
        </w:rPr>
        <w:t xml:space="preserve">городском творческом конкурсе </w:t>
      </w:r>
      <w:r w:rsidR="00255FE6" w:rsidRPr="00255FE6">
        <w:rPr>
          <w:sz w:val="22"/>
          <w:szCs w:val="22"/>
        </w:rPr>
        <w:t>«Модный патруль: Стильно. Безопасно. Ярко!»</w:t>
      </w:r>
      <w:r w:rsidRPr="00EF43E6">
        <w:rPr>
          <w:sz w:val="22"/>
          <w:szCs w:val="22"/>
        </w:rPr>
        <w:t xml:space="preserve"> в следующем порядке: </w:t>
      </w:r>
    </w:p>
    <w:tbl>
      <w:tblPr>
        <w:tblW w:w="10420" w:type="dxa"/>
        <w:tblInd w:w="5" w:type="dxa"/>
        <w:tblCellMar>
          <w:top w:w="5" w:type="dxa"/>
          <w:left w:w="110" w:type="dxa"/>
          <w:right w:w="95" w:type="dxa"/>
        </w:tblCellMar>
        <w:tblLook w:val="04A0" w:firstRow="1" w:lastRow="0" w:firstColumn="1" w:lastColumn="0" w:noHBand="0" w:noVBand="1"/>
      </w:tblPr>
      <w:tblGrid>
        <w:gridCol w:w="2333"/>
        <w:gridCol w:w="4653"/>
        <w:gridCol w:w="2149"/>
        <w:gridCol w:w="1285"/>
      </w:tblGrid>
      <w:tr w:rsidR="00893250" w:rsidRPr="00FC57B2" w14:paraId="7EBAF33F" w14:textId="77777777" w:rsidTr="004B3096">
        <w:trPr>
          <w:trHeight w:val="76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A5AB8" w14:textId="77777777" w:rsidR="00893250" w:rsidRPr="00FC57B2" w:rsidRDefault="00893250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Категория персональных данных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7389B" w14:textId="77777777" w:rsidR="00893250" w:rsidRPr="00FC57B2" w:rsidRDefault="00893250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Перечень персональных данных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3847F" w14:textId="77777777" w:rsidR="00893250" w:rsidRPr="00FC57B2" w:rsidRDefault="00893250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Разрешения к распространению (да/нет)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EF572" w14:textId="77777777" w:rsidR="00893250" w:rsidRPr="00FC57B2" w:rsidRDefault="00893250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Условия и запреты </w:t>
            </w:r>
          </w:p>
        </w:tc>
      </w:tr>
      <w:tr w:rsidR="00893250" w:rsidRPr="00FC57B2" w14:paraId="1C9D31EC" w14:textId="77777777" w:rsidTr="004B3096">
        <w:trPr>
          <w:trHeight w:val="26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2BA1C" w14:textId="77777777" w:rsidR="00893250" w:rsidRPr="00FC57B2" w:rsidRDefault="00893250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Персональные данные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AB8B0" w14:textId="77777777" w:rsidR="00893250" w:rsidRPr="00FC57B2" w:rsidRDefault="00893250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Фамилия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BFCB8" w14:textId="77777777" w:rsidR="00893250" w:rsidRPr="00FC57B2" w:rsidRDefault="00893250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B154D" w14:textId="77777777" w:rsidR="00893250" w:rsidRPr="00FC57B2" w:rsidRDefault="00893250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</w:t>
            </w:r>
          </w:p>
        </w:tc>
      </w:tr>
      <w:tr w:rsidR="00893250" w:rsidRPr="00FC57B2" w14:paraId="06BC56C4" w14:textId="77777777" w:rsidTr="004B3096">
        <w:trPr>
          <w:trHeight w:val="256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0E374" w14:textId="77777777" w:rsidR="00893250" w:rsidRPr="00FC57B2" w:rsidRDefault="00893250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2C63D" w14:textId="77777777" w:rsidR="00893250" w:rsidRPr="00FC57B2" w:rsidRDefault="00893250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Имя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BD79E" w14:textId="77777777" w:rsidR="00893250" w:rsidRPr="00FC57B2" w:rsidRDefault="00893250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BB0D9" w14:textId="77777777" w:rsidR="00893250" w:rsidRPr="00FC57B2" w:rsidRDefault="00893250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</w:t>
            </w:r>
          </w:p>
        </w:tc>
      </w:tr>
      <w:tr w:rsidR="00893250" w:rsidRPr="00FC57B2" w14:paraId="16F5CC6F" w14:textId="77777777" w:rsidTr="004B3096">
        <w:trPr>
          <w:trHeight w:val="26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96031" w14:textId="77777777" w:rsidR="00893250" w:rsidRPr="00FC57B2" w:rsidRDefault="00893250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BFA1D" w14:textId="77777777" w:rsidR="00893250" w:rsidRPr="00FC57B2" w:rsidRDefault="00893250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Отчество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6FADC" w14:textId="77777777" w:rsidR="00893250" w:rsidRPr="00FC57B2" w:rsidRDefault="00893250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2AFF9" w14:textId="77777777" w:rsidR="00893250" w:rsidRPr="00FC57B2" w:rsidRDefault="00893250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</w:t>
            </w:r>
          </w:p>
        </w:tc>
      </w:tr>
      <w:tr w:rsidR="00893250" w:rsidRPr="00FC57B2" w14:paraId="32D9A6D6" w14:textId="77777777" w:rsidTr="004B3096">
        <w:trPr>
          <w:trHeight w:val="26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0843B" w14:textId="77777777" w:rsidR="00893250" w:rsidRPr="00FC57B2" w:rsidRDefault="00893250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DB756" w14:textId="77777777" w:rsidR="00893250" w:rsidRPr="00FC57B2" w:rsidRDefault="00893250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Образовательная организация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F00EF" w14:textId="77777777" w:rsidR="00893250" w:rsidRPr="00FC57B2" w:rsidRDefault="00893250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3AE7B" w14:textId="77777777" w:rsidR="00893250" w:rsidRPr="00FC57B2" w:rsidRDefault="00893250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</w:t>
            </w:r>
          </w:p>
        </w:tc>
      </w:tr>
      <w:tr w:rsidR="00893250" w:rsidRPr="00FC57B2" w14:paraId="5C3DF218" w14:textId="77777777" w:rsidTr="004B3096">
        <w:trPr>
          <w:trHeight w:val="26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226D9" w14:textId="77777777" w:rsidR="00893250" w:rsidRPr="00FC57B2" w:rsidRDefault="00893250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93B23" w14:textId="77777777" w:rsidR="00893250" w:rsidRPr="00FC57B2" w:rsidRDefault="00893250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Результаты участия в конкурсе-фестивале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E5B33" w14:textId="77777777" w:rsidR="00893250" w:rsidRPr="00FC57B2" w:rsidRDefault="00893250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D70D2" w14:textId="77777777" w:rsidR="00893250" w:rsidRPr="00FC57B2" w:rsidRDefault="00893250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</w:t>
            </w:r>
          </w:p>
        </w:tc>
      </w:tr>
      <w:tr w:rsidR="00893250" w:rsidRPr="00FC57B2" w14:paraId="1A463B94" w14:textId="77777777" w:rsidTr="004B3096">
        <w:trPr>
          <w:trHeight w:val="509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D5956" w14:textId="77777777" w:rsidR="00893250" w:rsidRPr="00FC57B2" w:rsidRDefault="00893250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Биометрические персональные данные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9112F" w14:textId="77777777" w:rsidR="00893250" w:rsidRPr="00FC57B2" w:rsidRDefault="00893250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Фотографическое изображение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502DB" w14:textId="77777777" w:rsidR="00893250" w:rsidRPr="00FC57B2" w:rsidRDefault="00893250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B49AD" w14:textId="77777777" w:rsidR="00893250" w:rsidRPr="00FC57B2" w:rsidRDefault="00893250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 </w:t>
            </w:r>
          </w:p>
        </w:tc>
      </w:tr>
    </w:tbl>
    <w:p w14:paraId="13686C6B" w14:textId="77777777" w:rsidR="00893250" w:rsidRPr="00EF43E6" w:rsidRDefault="00893250" w:rsidP="00605141">
      <w:pPr>
        <w:spacing w:line="268" w:lineRule="auto"/>
        <w:ind w:left="-15" w:right="284" w:firstLine="543"/>
        <w:jc w:val="both"/>
        <w:rPr>
          <w:sz w:val="22"/>
          <w:szCs w:val="22"/>
        </w:rPr>
      </w:pPr>
      <w:r w:rsidRPr="00EF43E6">
        <w:rPr>
          <w:sz w:val="22"/>
          <w:szCs w:val="22"/>
        </w:rPr>
        <w:t xml:space="preserve">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</w:t>
      </w:r>
    </w:p>
    <w:tbl>
      <w:tblPr>
        <w:tblW w:w="10405" w:type="dxa"/>
        <w:tblInd w:w="5" w:type="dxa"/>
        <w:tblCellMar>
          <w:left w:w="62" w:type="dxa"/>
          <w:right w:w="115" w:type="dxa"/>
        </w:tblCellMar>
        <w:tblLook w:val="04A0" w:firstRow="1" w:lastRow="0" w:firstColumn="1" w:lastColumn="0" w:noHBand="0" w:noVBand="1"/>
      </w:tblPr>
      <w:tblGrid>
        <w:gridCol w:w="4026"/>
        <w:gridCol w:w="6379"/>
      </w:tblGrid>
      <w:tr w:rsidR="00893250" w:rsidRPr="00FC57B2" w14:paraId="1917090E" w14:textId="77777777" w:rsidTr="004B3096">
        <w:trPr>
          <w:trHeight w:val="446"/>
        </w:trPr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3FB92" w14:textId="77777777" w:rsidR="00893250" w:rsidRPr="00FC57B2" w:rsidRDefault="00893250" w:rsidP="00605141">
            <w:pPr>
              <w:spacing w:line="259" w:lineRule="auto"/>
              <w:ind w:left="45"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Информационный ресурс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6DA72" w14:textId="77777777" w:rsidR="00893250" w:rsidRPr="00FC57B2" w:rsidRDefault="00893250" w:rsidP="00605141">
            <w:pPr>
              <w:spacing w:line="259" w:lineRule="auto"/>
              <w:ind w:left="52"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Действия с персональными данными </w:t>
            </w:r>
          </w:p>
        </w:tc>
      </w:tr>
      <w:tr w:rsidR="00893250" w:rsidRPr="00FC57B2" w14:paraId="30E57861" w14:textId="77777777" w:rsidTr="004B3096">
        <w:trPr>
          <w:trHeight w:val="270"/>
        </w:trPr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3160F" w14:textId="77777777" w:rsidR="00893250" w:rsidRPr="00FC57B2" w:rsidRDefault="00673028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hyperlink r:id="rId9" w:history="1">
              <w:r w:rsidR="00893250" w:rsidRPr="00F5065B">
                <w:rPr>
                  <w:rStyle w:val="ab"/>
                  <w:sz w:val="22"/>
                  <w:szCs w:val="22"/>
                </w:rPr>
                <w:t>http://www.nios.ru/</w:t>
              </w:r>
            </w:hyperlink>
            <w:r w:rsidR="00893250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20B3A" w14:textId="77777777" w:rsidR="00893250" w:rsidRPr="00FC57B2" w:rsidRDefault="00893250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обработка персональных данных в форме распространения </w:t>
            </w:r>
          </w:p>
        </w:tc>
      </w:tr>
      <w:tr w:rsidR="00893250" w:rsidRPr="00FC57B2" w14:paraId="31B0A5C8" w14:textId="77777777" w:rsidTr="004B3096">
        <w:trPr>
          <w:trHeight w:val="274"/>
        </w:trPr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7DF93" w14:textId="77777777" w:rsidR="00893250" w:rsidRPr="00FC57B2" w:rsidRDefault="00673028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hyperlink r:id="rId10" w:history="1">
              <w:r w:rsidR="00893250" w:rsidRPr="00F5065B">
                <w:rPr>
                  <w:rStyle w:val="ab"/>
                  <w:sz w:val="22"/>
                  <w:szCs w:val="22"/>
                </w:rPr>
                <w:t>http://www.avtogorodok54.ru/</w:t>
              </w:r>
            </w:hyperlink>
            <w:r w:rsidR="00893250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90F66" w14:textId="77777777" w:rsidR="00893250" w:rsidRPr="00FC57B2" w:rsidRDefault="00893250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обработка персональных данных в форме распространения </w:t>
            </w:r>
          </w:p>
        </w:tc>
      </w:tr>
      <w:tr w:rsidR="00893250" w:rsidRPr="00FC57B2" w14:paraId="46AC7C0F" w14:textId="77777777" w:rsidTr="004B3096">
        <w:trPr>
          <w:trHeight w:val="264"/>
        </w:trPr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4A872" w14:textId="77777777" w:rsidR="00893250" w:rsidRPr="00FC57B2" w:rsidRDefault="00673028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hyperlink r:id="rId11" w:history="1">
              <w:r w:rsidR="00893250" w:rsidRPr="00F5065B">
                <w:rPr>
                  <w:rStyle w:val="ab"/>
                  <w:sz w:val="22"/>
                  <w:szCs w:val="22"/>
                </w:rPr>
                <w:t>https://vk.com/club42365630</w:t>
              </w:r>
            </w:hyperlink>
            <w:r w:rsidR="00893250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EFF7E" w14:textId="77777777" w:rsidR="00893250" w:rsidRPr="00FC57B2" w:rsidRDefault="00893250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обработка персональных данных в форме распространения </w:t>
            </w:r>
          </w:p>
        </w:tc>
      </w:tr>
    </w:tbl>
    <w:p w14:paraId="62202BE1" w14:textId="77777777" w:rsidR="00893250" w:rsidRPr="00EF43E6" w:rsidRDefault="00893250" w:rsidP="00605141">
      <w:pPr>
        <w:spacing w:after="60" w:line="259" w:lineRule="auto"/>
        <w:ind w:right="284"/>
        <w:rPr>
          <w:sz w:val="22"/>
          <w:szCs w:val="22"/>
        </w:rPr>
      </w:pPr>
      <w:r w:rsidRPr="00EF43E6">
        <w:rPr>
          <w:sz w:val="22"/>
          <w:szCs w:val="22"/>
        </w:rPr>
        <w:t xml:space="preserve"> </w:t>
      </w:r>
    </w:p>
    <w:p w14:paraId="07404E2E" w14:textId="77777777" w:rsidR="00893250" w:rsidRPr="00EF43E6" w:rsidRDefault="00893250" w:rsidP="00605141">
      <w:pPr>
        <w:spacing w:line="268" w:lineRule="auto"/>
        <w:ind w:left="-5" w:right="284" w:firstLine="5"/>
        <w:rPr>
          <w:sz w:val="22"/>
          <w:szCs w:val="22"/>
        </w:rPr>
      </w:pPr>
      <w:r w:rsidRPr="00EF43E6">
        <w:rPr>
          <w:sz w:val="22"/>
          <w:szCs w:val="22"/>
        </w:rPr>
        <w:t xml:space="preserve">Срок действия настоящего согласия: в течение одного года со дня подписания. </w:t>
      </w:r>
    </w:p>
    <w:p w14:paraId="4903DC5B" w14:textId="77777777" w:rsidR="00893250" w:rsidRPr="00EF43E6" w:rsidRDefault="00893250" w:rsidP="00605141">
      <w:pPr>
        <w:spacing w:after="64" w:line="259" w:lineRule="auto"/>
        <w:ind w:right="284"/>
        <w:rPr>
          <w:sz w:val="22"/>
          <w:szCs w:val="22"/>
        </w:rPr>
      </w:pPr>
      <w:r w:rsidRPr="00EF43E6">
        <w:rPr>
          <w:sz w:val="22"/>
          <w:szCs w:val="22"/>
        </w:rPr>
        <w:t xml:space="preserve"> </w:t>
      </w:r>
    </w:p>
    <w:p w14:paraId="342957E4" w14:textId="13C750EE" w:rsidR="00893250" w:rsidRPr="00EF43E6" w:rsidRDefault="00893250" w:rsidP="00605141">
      <w:pPr>
        <w:spacing w:after="44" w:line="268" w:lineRule="auto"/>
        <w:ind w:left="294" w:right="284"/>
        <w:rPr>
          <w:sz w:val="22"/>
          <w:szCs w:val="22"/>
        </w:rPr>
      </w:pPr>
      <w:r w:rsidRPr="00EF43E6">
        <w:rPr>
          <w:sz w:val="22"/>
          <w:szCs w:val="22"/>
        </w:rPr>
        <w:t>«____</w:t>
      </w:r>
      <w:proofErr w:type="gramStart"/>
      <w:r w:rsidRPr="00EF43E6">
        <w:rPr>
          <w:sz w:val="22"/>
          <w:szCs w:val="22"/>
        </w:rPr>
        <w:t>_ »</w:t>
      </w:r>
      <w:proofErr w:type="gramEnd"/>
      <w:r w:rsidRPr="00EF43E6">
        <w:rPr>
          <w:sz w:val="22"/>
          <w:szCs w:val="22"/>
        </w:rPr>
        <w:t xml:space="preserve">  __________________________ 202</w:t>
      </w:r>
      <w:r w:rsidR="00A26E07">
        <w:rPr>
          <w:sz w:val="22"/>
          <w:szCs w:val="22"/>
        </w:rPr>
        <w:t>6</w:t>
      </w:r>
      <w:r w:rsidRPr="00EF43E6">
        <w:rPr>
          <w:sz w:val="22"/>
          <w:szCs w:val="22"/>
        </w:rPr>
        <w:t xml:space="preserve"> год </w:t>
      </w:r>
    </w:p>
    <w:p w14:paraId="311D8E96" w14:textId="77777777" w:rsidR="00893250" w:rsidRPr="00576FC6" w:rsidRDefault="00893250" w:rsidP="00605141">
      <w:pPr>
        <w:spacing w:after="44" w:line="268" w:lineRule="auto"/>
        <w:ind w:left="294" w:right="284"/>
        <w:rPr>
          <w:sz w:val="16"/>
          <w:szCs w:val="16"/>
        </w:rPr>
      </w:pPr>
    </w:p>
    <w:p w14:paraId="3C93B032" w14:textId="333F9E73" w:rsidR="001C148D" w:rsidRDefault="00893250" w:rsidP="00F56602">
      <w:pPr>
        <w:tabs>
          <w:tab w:val="left" w:pos="1276"/>
          <w:tab w:val="left" w:pos="4536"/>
          <w:tab w:val="left" w:pos="5245"/>
          <w:tab w:val="left" w:pos="7230"/>
          <w:tab w:val="left" w:pos="10206"/>
        </w:tabs>
        <w:spacing w:after="41" w:line="259" w:lineRule="auto"/>
        <w:ind w:right="284"/>
        <w:rPr>
          <w:sz w:val="22"/>
          <w:szCs w:val="22"/>
        </w:rPr>
      </w:pP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</w:rPr>
        <w:tab/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  <w:r w:rsidRPr="00EF43E6">
        <w:rPr>
          <w:rFonts w:eastAsia="Calibri"/>
          <w:sz w:val="22"/>
          <w:szCs w:val="22"/>
        </w:rPr>
        <w:t xml:space="preserve">     </w:t>
      </w:r>
      <w:r w:rsidRPr="00EF43E6">
        <w:rPr>
          <w:sz w:val="22"/>
          <w:szCs w:val="22"/>
        </w:rPr>
        <w:t>(подпись лица, давшего согласие)</w:t>
      </w:r>
      <w:r w:rsidRPr="00EF43E6">
        <w:rPr>
          <w:sz w:val="22"/>
          <w:szCs w:val="22"/>
        </w:rPr>
        <w:tab/>
      </w:r>
      <w:r w:rsidRPr="00EF43E6">
        <w:rPr>
          <w:sz w:val="22"/>
          <w:szCs w:val="22"/>
        </w:rPr>
        <w:tab/>
        <w:t xml:space="preserve">(расшифровка подписи) </w:t>
      </w:r>
      <w:r w:rsidR="001C148D">
        <w:rPr>
          <w:sz w:val="22"/>
          <w:szCs w:val="22"/>
        </w:rPr>
        <w:br w:type="page"/>
      </w:r>
    </w:p>
    <w:p w14:paraId="6638D987" w14:textId="661CD9B3" w:rsidR="003C016A" w:rsidRPr="00DF1125" w:rsidRDefault="003C016A" w:rsidP="00605141">
      <w:pPr>
        <w:overflowPunct/>
        <w:adjustRightInd/>
        <w:ind w:left="6237" w:right="284"/>
        <w:textAlignment w:val="auto"/>
        <w:rPr>
          <w:sz w:val="28"/>
          <w:szCs w:val="28"/>
        </w:rPr>
      </w:pPr>
      <w:r w:rsidRPr="00DF1125">
        <w:rPr>
          <w:sz w:val="28"/>
          <w:szCs w:val="28"/>
        </w:rPr>
        <w:t xml:space="preserve">Приложение </w:t>
      </w:r>
      <w:r w:rsidR="00255FE6">
        <w:rPr>
          <w:sz w:val="28"/>
          <w:szCs w:val="28"/>
        </w:rPr>
        <w:t>3</w:t>
      </w:r>
    </w:p>
    <w:p w14:paraId="2DFE0246" w14:textId="77777777" w:rsidR="003C016A" w:rsidRDefault="003C016A" w:rsidP="00605141">
      <w:pPr>
        <w:ind w:left="6237" w:right="284"/>
        <w:rPr>
          <w:sz w:val="28"/>
          <w:szCs w:val="28"/>
        </w:rPr>
      </w:pPr>
      <w:r w:rsidRPr="00DF1125">
        <w:rPr>
          <w:sz w:val="28"/>
          <w:szCs w:val="28"/>
        </w:rPr>
        <w:t>к положению о конкурс</w:t>
      </w:r>
      <w:r>
        <w:rPr>
          <w:sz w:val="28"/>
          <w:szCs w:val="28"/>
        </w:rPr>
        <w:t>е</w:t>
      </w:r>
      <w:r w:rsidRPr="00DF1125">
        <w:rPr>
          <w:sz w:val="28"/>
          <w:szCs w:val="28"/>
        </w:rPr>
        <w:t xml:space="preserve"> </w:t>
      </w:r>
    </w:p>
    <w:p w14:paraId="6275C86B" w14:textId="77777777" w:rsidR="001C148D" w:rsidRDefault="001C148D" w:rsidP="00605141">
      <w:pPr>
        <w:pStyle w:val="ConsPlusNormal"/>
        <w:ind w:right="28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969D5E" w14:textId="77777777" w:rsidR="001C148D" w:rsidRPr="00893250" w:rsidRDefault="001C148D" w:rsidP="00605141">
      <w:pPr>
        <w:ind w:left="11" w:right="284" w:hanging="11"/>
        <w:jc w:val="center"/>
        <w:rPr>
          <w:b/>
          <w:sz w:val="22"/>
          <w:szCs w:val="22"/>
        </w:rPr>
      </w:pPr>
      <w:r w:rsidRPr="00893250">
        <w:rPr>
          <w:b/>
          <w:sz w:val="22"/>
          <w:szCs w:val="22"/>
        </w:rPr>
        <w:t>Согласие</w:t>
      </w:r>
    </w:p>
    <w:p w14:paraId="3C1FF996" w14:textId="4EC47DFA" w:rsidR="001C148D" w:rsidRPr="00893250" w:rsidRDefault="001C148D" w:rsidP="00605141">
      <w:pPr>
        <w:ind w:left="11" w:right="284" w:hanging="11"/>
        <w:jc w:val="center"/>
        <w:rPr>
          <w:b/>
          <w:sz w:val="22"/>
          <w:szCs w:val="22"/>
        </w:rPr>
      </w:pPr>
      <w:r w:rsidRPr="00893250">
        <w:rPr>
          <w:b/>
          <w:sz w:val="22"/>
          <w:szCs w:val="22"/>
        </w:rPr>
        <w:t xml:space="preserve">на обработку персональных данных </w:t>
      </w:r>
      <w:r>
        <w:rPr>
          <w:b/>
          <w:sz w:val="22"/>
          <w:szCs w:val="22"/>
        </w:rPr>
        <w:t>педагога</w:t>
      </w:r>
      <w:r w:rsidRPr="00893250">
        <w:rPr>
          <w:b/>
          <w:sz w:val="22"/>
          <w:szCs w:val="22"/>
        </w:rPr>
        <w:t xml:space="preserve"> городского творческого конкурса</w:t>
      </w:r>
    </w:p>
    <w:p w14:paraId="4DB823A5" w14:textId="07543A86" w:rsidR="001C148D" w:rsidRDefault="00555F05" w:rsidP="00605141">
      <w:pPr>
        <w:pStyle w:val="ConsPlusNormal"/>
        <w:ind w:right="284"/>
        <w:jc w:val="center"/>
        <w:rPr>
          <w:rFonts w:ascii="Times New Roman" w:hAnsi="Times New Roman" w:cs="Times New Roman"/>
          <w:b/>
          <w:szCs w:val="22"/>
        </w:rPr>
      </w:pPr>
      <w:r w:rsidRPr="00555F05">
        <w:rPr>
          <w:rFonts w:ascii="Times New Roman" w:hAnsi="Times New Roman" w:cs="Times New Roman"/>
          <w:b/>
          <w:szCs w:val="22"/>
        </w:rPr>
        <w:t>«Модный патруль: Стильно. Безопасно. Ярко!»</w:t>
      </w:r>
    </w:p>
    <w:p w14:paraId="211F6F54" w14:textId="77777777" w:rsidR="00555F05" w:rsidRPr="005558AA" w:rsidRDefault="00555F05" w:rsidP="00605141">
      <w:pPr>
        <w:pStyle w:val="ConsPlusNormal"/>
        <w:ind w:right="28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5850"/>
        <w:gridCol w:w="1247"/>
        <w:gridCol w:w="1000"/>
        <w:gridCol w:w="1419"/>
      </w:tblGrid>
      <w:tr w:rsidR="001C148D" w:rsidRPr="00FC57B2" w14:paraId="2E1801EC" w14:textId="77777777" w:rsidTr="004B11E9">
        <w:trPr>
          <w:trHeight w:val="281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3C422A" w14:textId="77777777" w:rsidR="001C148D" w:rsidRPr="00FC57B2" w:rsidRDefault="001C148D" w:rsidP="00605141">
            <w:pPr>
              <w:pStyle w:val="ConsPlusNormal"/>
              <w:tabs>
                <w:tab w:val="left" w:pos="765"/>
              </w:tabs>
              <w:overflowPunct w:val="0"/>
              <w:adjustRightInd w:val="0"/>
              <w:ind w:right="284"/>
              <w:jc w:val="right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7B2">
              <w:rPr>
                <w:rFonts w:ascii="Times New Roman" w:hAnsi="Times New Roman" w:cs="Times New Roman"/>
                <w:color w:val="000000"/>
                <w:szCs w:val="22"/>
              </w:rPr>
              <w:t>Я,</w:t>
            </w:r>
          </w:p>
        </w:tc>
        <w:tc>
          <w:tcPr>
            <w:tcW w:w="622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EC31B34" w14:textId="77777777" w:rsidR="001C148D" w:rsidRPr="00FC57B2" w:rsidRDefault="001C148D" w:rsidP="00605141">
            <w:pPr>
              <w:pStyle w:val="ConsPlusNormal"/>
              <w:overflowPunct w:val="0"/>
              <w:adjustRightInd w:val="0"/>
              <w:ind w:right="284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F75A7B" w14:textId="77777777" w:rsidR="001C148D" w:rsidRPr="00FC57B2" w:rsidRDefault="001C148D" w:rsidP="00605141">
            <w:pPr>
              <w:pStyle w:val="ConsPlusNormal"/>
              <w:overflowPunct w:val="0"/>
              <w:adjustRightInd w:val="0"/>
              <w:ind w:right="284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7B2">
              <w:rPr>
                <w:rFonts w:ascii="Times New Roman" w:hAnsi="Times New Roman" w:cs="Times New Roman"/>
                <w:color w:val="000000"/>
                <w:szCs w:val="22"/>
              </w:rPr>
              <w:t>паспорт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56EA30" w14:textId="77777777" w:rsidR="001C148D" w:rsidRPr="00FC57B2" w:rsidRDefault="001C148D" w:rsidP="00605141">
            <w:pPr>
              <w:pStyle w:val="ConsPlusNormal"/>
              <w:overflowPunct w:val="0"/>
              <w:adjustRightInd w:val="0"/>
              <w:ind w:right="284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63148C" w14:textId="77777777" w:rsidR="001C148D" w:rsidRPr="00FC57B2" w:rsidRDefault="001C148D" w:rsidP="00605141">
            <w:pPr>
              <w:pStyle w:val="ConsPlusNormal"/>
              <w:overflowPunct w:val="0"/>
              <w:adjustRightInd w:val="0"/>
              <w:ind w:right="284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</w:tr>
    </w:tbl>
    <w:p w14:paraId="6A0E8404" w14:textId="77777777" w:rsidR="001C148D" w:rsidRPr="00EF43E6" w:rsidRDefault="001C148D" w:rsidP="00605141">
      <w:pPr>
        <w:ind w:right="284"/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                Ф.И.О. родителя (законного </w:t>
      </w:r>
      <w:proofErr w:type="gramStart"/>
      <w:r w:rsidRPr="00EF43E6">
        <w:rPr>
          <w:i/>
          <w:sz w:val="22"/>
          <w:szCs w:val="22"/>
        </w:rPr>
        <w:t xml:space="preserve">представителя)   </w:t>
      </w:r>
      <w:proofErr w:type="gramEnd"/>
      <w:r w:rsidRPr="00EF43E6">
        <w:rPr>
          <w:i/>
          <w:sz w:val="22"/>
          <w:szCs w:val="22"/>
        </w:rPr>
        <w:t xml:space="preserve">                                           серия              номер</w:t>
      </w:r>
    </w:p>
    <w:tbl>
      <w:tblPr>
        <w:tblW w:w="10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0"/>
        <w:gridCol w:w="2295"/>
        <w:gridCol w:w="273"/>
        <w:gridCol w:w="3518"/>
        <w:gridCol w:w="406"/>
        <w:gridCol w:w="2668"/>
      </w:tblGrid>
      <w:tr w:rsidR="001C148D" w:rsidRPr="00FC57B2" w14:paraId="2ED5E1E1" w14:textId="77777777" w:rsidTr="004B11E9">
        <w:trPr>
          <w:trHeight w:val="290"/>
        </w:trPr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EB70A8" w14:textId="77777777" w:rsidR="001C148D" w:rsidRPr="00FC57B2" w:rsidRDefault="001C148D" w:rsidP="00605141">
            <w:pPr>
              <w:ind w:right="284"/>
              <w:rPr>
                <w:sz w:val="22"/>
                <w:szCs w:val="22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4DC9C0" w14:textId="77777777" w:rsidR="001C148D" w:rsidRPr="00FC57B2" w:rsidRDefault="001C148D" w:rsidP="00605141">
            <w:pPr>
              <w:ind w:right="284"/>
              <w:rPr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41BA19" w14:textId="77777777" w:rsidR="001C148D" w:rsidRPr="00FC57B2" w:rsidRDefault="001C148D" w:rsidP="00605141">
            <w:pPr>
              <w:ind w:right="284"/>
              <w:rPr>
                <w:sz w:val="22"/>
                <w:szCs w:val="22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8D0168" w14:textId="77777777" w:rsidR="001C148D" w:rsidRPr="00FC57B2" w:rsidRDefault="001C148D" w:rsidP="00605141">
            <w:pPr>
              <w:ind w:right="284"/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7BF90F" w14:textId="77777777" w:rsidR="001C148D" w:rsidRPr="00FC57B2" w:rsidRDefault="001C148D" w:rsidP="00605141">
            <w:pPr>
              <w:ind w:right="284"/>
              <w:rPr>
                <w:sz w:val="22"/>
                <w:szCs w:val="22"/>
              </w:rPr>
            </w:pPr>
          </w:p>
        </w:tc>
        <w:tc>
          <w:tcPr>
            <w:tcW w:w="266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60E54BE" w14:textId="77777777" w:rsidR="001C148D" w:rsidRPr="00FC57B2" w:rsidRDefault="001C148D" w:rsidP="00605141">
            <w:pPr>
              <w:ind w:right="284"/>
              <w:rPr>
                <w:sz w:val="22"/>
                <w:szCs w:val="22"/>
              </w:rPr>
            </w:pPr>
          </w:p>
        </w:tc>
      </w:tr>
    </w:tbl>
    <w:p w14:paraId="5E473AF2" w14:textId="77777777" w:rsidR="001C148D" w:rsidRPr="00EF43E6" w:rsidRDefault="001C148D" w:rsidP="00605141">
      <w:pPr>
        <w:ind w:right="284"/>
        <w:jc w:val="center"/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                    кем </w:t>
      </w:r>
      <w:proofErr w:type="gramStart"/>
      <w:r w:rsidRPr="00EF43E6">
        <w:rPr>
          <w:i/>
          <w:sz w:val="22"/>
          <w:szCs w:val="22"/>
        </w:rPr>
        <w:t>выдан</w:t>
      </w:r>
      <w:proofErr w:type="gramEnd"/>
      <w:r w:rsidRPr="00EF43E6">
        <w:rPr>
          <w:i/>
          <w:sz w:val="22"/>
          <w:szCs w:val="22"/>
        </w:rPr>
        <w:tab/>
      </w:r>
      <w:r w:rsidRPr="00EF43E6">
        <w:rPr>
          <w:i/>
          <w:sz w:val="22"/>
          <w:szCs w:val="22"/>
        </w:rPr>
        <w:tab/>
      </w:r>
      <w:r w:rsidRPr="00EF43E6">
        <w:rPr>
          <w:i/>
          <w:sz w:val="22"/>
          <w:szCs w:val="22"/>
        </w:rPr>
        <w:tab/>
        <w:t xml:space="preserve">                                                                         когда выдан</w:t>
      </w:r>
    </w:p>
    <w:p w14:paraId="6DAD3752" w14:textId="77777777" w:rsidR="001C148D" w:rsidRPr="00EF43E6" w:rsidRDefault="001C148D" w:rsidP="00605141">
      <w:pPr>
        <w:tabs>
          <w:tab w:val="left" w:pos="4678"/>
          <w:tab w:val="left" w:pos="10206"/>
        </w:tabs>
        <w:ind w:right="284"/>
        <w:rPr>
          <w:sz w:val="22"/>
          <w:szCs w:val="22"/>
          <w:u w:val="single"/>
        </w:rPr>
      </w:pPr>
      <w:r w:rsidRPr="00EF43E6">
        <w:rPr>
          <w:sz w:val="22"/>
          <w:szCs w:val="22"/>
        </w:rPr>
        <w:t xml:space="preserve">проживающий по адресу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293023BA" w14:textId="77777777" w:rsidR="001C148D" w:rsidRPr="00EF43E6" w:rsidRDefault="001C148D" w:rsidP="00605141">
      <w:pPr>
        <w:ind w:right="284"/>
        <w:jc w:val="center"/>
        <w:rPr>
          <w:sz w:val="22"/>
          <w:szCs w:val="22"/>
        </w:rPr>
      </w:pPr>
    </w:p>
    <w:p w14:paraId="669D5A52" w14:textId="7D8DCCDF" w:rsidR="001C148D" w:rsidRPr="00EF43E6" w:rsidRDefault="001C148D" w:rsidP="00605141">
      <w:pPr>
        <w:ind w:left="11" w:right="284" w:hanging="11"/>
        <w:jc w:val="both"/>
        <w:rPr>
          <w:sz w:val="22"/>
          <w:szCs w:val="22"/>
        </w:rPr>
      </w:pPr>
      <w:r w:rsidRPr="00EF43E6">
        <w:rPr>
          <w:sz w:val="22"/>
          <w:szCs w:val="22"/>
        </w:rPr>
        <w:t xml:space="preserve">даю согласие на обработку моих персональных данных МАУДО «Детский автогородок», расположенному по адресу: г. Новосибирск, ул. Дуси Ковальчук, 65А, для участия в </w:t>
      </w:r>
      <w:r w:rsidRPr="00190135">
        <w:rPr>
          <w:sz w:val="22"/>
          <w:szCs w:val="22"/>
        </w:rPr>
        <w:t xml:space="preserve">городском творческом конкурсе </w:t>
      </w:r>
      <w:r w:rsidR="00555F05" w:rsidRPr="00555F05">
        <w:rPr>
          <w:sz w:val="22"/>
          <w:szCs w:val="22"/>
        </w:rPr>
        <w:t>«Модный патруль: Стильно. Безопасно. Ярко!»</w:t>
      </w:r>
      <w:r w:rsidR="00555F05">
        <w:rPr>
          <w:sz w:val="22"/>
          <w:szCs w:val="22"/>
        </w:rPr>
        <w:t xml:space="preserve"> </w:t>
      </w:r>
      <w:r w:rsidRPr="00EF43E6">
        <w:rPr>
          <w:sz w:val="22"/>
          <w:szCs w:val="22"/>
        </w:rPr>
        <w:t>в 20</w:t>
      </w:r>
      <w:r>
        <w:rPr>
          <w:sz w:val="22"/>
          <w:szCs w:val="22"/>
        </w:rPr>
        <w:t>26</w:t>
      </w:r>
      <w:r w:rsidRPr="00EF43E6">
        <w:rPr>
          <w:sz w:val="22"/>
          <w:szCs w:val="22"/>
        </w:rPr>
        <w:t xml:space="preserve"> году (далее – </w:t>
      </w:r>
      <w:r>
        <w:rPr>
          <w:sz w:val="22"/>
          <w:szCs w:val="22"/>
        </w:rPr>
        <w:t>Конкурс</w:t>
      </w:r>
      <w:r w:rsidRPr="00EF43E6">
        <w:rPr>
          <w:sz w:val="22"/>
          <w:szCs w:val="22"/>
        </w:rPr>
        <w:t xml:space="preserve">). </w:t>
      </w:r>
    </w:p>
    <w:p w14:paraId="6D7C6FB9" w14:textId="77777777" w:rsidR="001C148D" w:rsidRPr="00EF43E6" w:rsidRDefault="001C148D" w:rsidP="00605141">
      <w:pPr>
        <w:ind w:right="284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К моим персональным данным относятся:</w:t>
      </w:r>
    </w:p>
    <w:p w14:paraId="59D708E3" w14:textId="77777777" w:rsidR="001C148D" w:rsidRPr="00EF43E6" w:rsidRDefault="001C148D" w:rsidP="00605141">
      <w:pPr>
        <w:ind w:right="284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фамилия, имя, отчество; данные паспорта; адрес фактического проживания; контактный номер телефона.</w:t>
      </w:r>
    </w:p>
    <w:p w14:paraId="297CCFE5" w14:textId="77777777" w:rsidR="001C148D" w:rsidRPr="00EF43E6" w:rsidRDefault="001C148D" w:rsidP="00605141">
      <w:pPr>
        <w:ind w:right="284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Согласие предоставляется на осуществление любых действий в отношении персональных данных моего ребенка (подопечного), которые необходимы для достижения указанных выше целей, включая сбор, систематизацию, накопление, хранение, уточнение (обновление, изменение), использование, распространение, обезличивание, блокирование, уничтожение, а также осуществление любых иных действий с учетом федерального законодательства.</w:t>
      </w:r>
    </w:p>
    <w:p w14:paraId="34405F75" w14:textId="77777777" w:rsidR="001C148D" w:rsidRPr="00EF43E6" w:rsidRDefault="001C148D" w:rsidP="00605141">
      <w:pPr>
        <w:ind w:right="284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Я согласен(на), что обработка персональных данных может осуществляться как с использованием автоматизированных средств, так и без таковых.</w:t>
      </w:r>
    </w:p>
    <w:p w14:paraId="249AC81F" w14:textId="494A66E9" w:rsidR="001C148D" w:rsidRPr="00EF43E6" w:rsidRDefault="001C148D" w:rsidP="00605141">
      <w:pPr>
        <w:ind w:right="284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 xml:space="preserve">Я согласен(на), что следующие сведения: фамилия, имя, отчество; дата рождения; данные паспорта; наименование образовательной организации; контактный номер телефона; результаты участия в </w:t>
      </w:r>
      <w:r>
        <w:rPr>
          <w:sz w:val="22"/>
          <w:szCs w:val="22"/>
        </w:rPr>
        <w:t>Конкурсе</w:t>
      </w:r>
      <w:r w:rsidRPr="00EF43E6">
        <w:rPr>
          <w:sz w:val="22"/>
          <w:szCs w:val="22"/>
        </w:rPr>
        <w:t xml:space="preserve"> (в том числе фотографии) используются в целях предоставления отчетных форм, предусмотренных нормативными документами государственных органов исполнительной власти в сфере образования; бухгалтерского учета; уточнения информации (в случае необходимости), оформления дипломов (грамот).</w:t>
      </w:r>
    </w:p>
    <w:p w14:paraId="60FC2513" w14:textId="77777777" w:rsidR="001C148D" w:rsidRPr="00EF43E6" w:rsidRDefault="001C148D" w:rsidP="00605141">
      <w:pPr>
        <w:ind w:right="284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Я уведомлен(а) о своем праве отозвать настоящее согласие в любое время по моему письменному заявлению.</w:t>
      </w:r>
    </w:p>
    <w:p w14:paraId="4427459C" w14:textId="465AD75B" w:rsidR="001C148D" w:rsidRPr="00EF43E6" w:rsidRDefault="001C148D" w:rsidP="00605141">
      <w:pPr>
        <w:ind w:right="284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Я подтверждаю, что, давая настоящее согласие, я действую по своей воле.</w:t>
      </w:r>
    </w:p>
    <w:p w14:paraId="31A6473E" w14:textId="77777777" w:rsidR="001C148D" w:rsidRPr="00EF43E6" w:rsidRDefault="001C148D" w:rsidP="00605141">
      <w:pPr>
        <w:ind w:right="284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 xml:space="preserve">Срок действия настоящего согласия: в течение одного года со дня подписания. </w:t>
      </w:r>
    </w:p>
    <w:p w14:paraId="5307D9A2" w14:textId="77777777" w:rsidR="001C148D" w:rsidRDefault="001C148D" w:rsidP="00605141">
      <w:pPr>
        <w:ind w:right="284"/>
        <w:jc w:val="both"/>
        <w:rPr>
          <w:sz w:val="22"/>
          <w:szCs w:val="22"/>
        </w:rPr>
      </w:pPr>
    </w:p>
    <w:p w14:paraId="16EE3F21" w14:textId="77777777" w:rsidR="002B1D04" w:rsidRDefault="002B1D04" w:rsidP="00605141">
      <w:pPr>
        <w:ind w:right="284"/>
        <w:jc w:val="both"/>
        <w:rPr>
          <w:sz w:val="22"/>
          <w:szCs w:val="22"/>
        </w:rPr>
      </w:pPr>
    </w:p>
    <w:p w14:paraId="7780B8EA" w14:textId="77777777" w:rsidR="002B1D04" w:rsidRDefault="002B1D04" w:rsidP="00605141">
      <w:pPr>
        <w:ind w:right="284"/>
        <w:jc w:val="both"/>
        <w:rPr>
          <w:sz w:val="22"/>
          <w:szCs w:val="22"/>
        </w:rPr>
      </w:pPr>
    </w:p>
    <w:p w14:paraId="40672078" w14:textId="77777777" w:rsidR="002B1D04" w:rsidRDefault="002B1D04" w:rsidP="00605141">
      <w:pPr>
        <w:ind w:right="284"/>
        <w:jc w:val="both"/>
        <w:rPr>
          <w:sz w:val="22"/>
          <w:szCs w:val="22"/>
        </w:rPr>
      </w:pPr>
    </w:p>
    <w:p w14:paraId="1DBA8729" w14:textId="77777777" w:rsidR="002B1D04" w:rsidRDefault="002B1D04" w:rsidP="00605141">
      <w:pPr>
        <w:ind w:right="284"/>
        <w:jc w:val="both"/>
        <w:rPr>
          <w:sz w:val="22"/>
          <w:szCs w:val="22"/>
        </w:rPr>
      </w:pPr>
    </w:p>
    <w:p w14:paraId="05F9C478" w14:textId="77777777" w:rsidR="002B1D04" w:rsidRDefault="002B1D04" w:rsidP="00605141">
      <w:pPr>
        <w:ind w:right="284"/>
        <w:jc w:val="both"/>
        <w:rPr>
          <w:sz w:val="22"/>
          <w:szCs w:val="22"/>
        </w:rPr>
      </w:pPr>
    </w:p>
    <w:p w14:paraId="54E727C1" w14:textId="77777777" w:rsidR="002B1D04" w:rsidRDefault="002B1D04" w:rsidP="00605141">
      <w:pPr>
        <w:ind w:right="284"/>
        <w:jc w:val="both"/>
        <w:rPr>
          <w:sz w:val="22"/>
          <w:szCs w:val="22"/>
        </w:rPr>
      </w:pPr>
    </w:p>
    <w:p w14:paraId="193D5749" w14:textId="77777777" w:rsidR="002B1D04" w:rsidRDefault="002B1D04" w:rsidP="00605141">
      <w:pPr>
        <w:ind w:right="284"/>
        <w:jc w:val="both"/>
        <w:rPr>
          <w:sz w:val="22"/>
          <w:szCs w:val="22"/>
        </w:rPr>
      </w:pPr>
    </w:p>
    <w:p w14:paraId="6F34F9F5" w14:textId="77777777" w:rsidR="001C148D" w:rsidRPr="00EF43E6" w:rsidRDefault="001C148D" w:rsidP="00605141">
      <w:pPr>
        <w:ind w:right="284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«____</w:t>
      </w:r>
      <w:proofErr w:type="gramStart"/>
      <w:r w:rsidRPr="00EF43E6">
        <w:rPr>
          <w:sz w:val="22"/>
          <w:szCs w:val="22"/>
        </w:rPr>
        <w:t>_»  _</w:t>
      </w:r>
      <w:proofErr w:type="gramEnd"/>
      <w:r w:rsidRPr="00EF43E6">
        <w:rPr>
          <w:sz w:val="22"/>
          <w:szCs w:val="22"/>
        </w:rPr>
        <w:t>_________________________ 202</w:t>
      </w:r>
      <w:r>
        <w:rPr>
          <w:sz w:val="22"/>
          <w:szCs w:val="22"/>
        </w:rPr>
        <w:t>6</w:t>
      </w:r>
      <w:r w:rsidRPr="00EF43E6">
        <w:rPr>
          <w:sz w:val="22"/>
          <w:szCs w:val="22"/>
        </w:rPr>
        <w:t xml:space="preserve"> год </w:t>
      </w:r>
    </w:p>
    <w:p w14:paraId="5E663199" w14:textId="77777777" w:rsidR="001C148D" w:rsidRDefault="001C148D" w:rsidP="00605141">
      <w:pPr>
        <w:ind w:right="284"/>
        <w:jc w:val="both"/>
        <w:rPr>
          <w:sz w:val="22"/>
          <w:szCs w:val="22"/>
        </w:rPr>
      </w:pPr>
    </w:p>
    <w:p w14:paraId="1189B5B1" w14:textId="77777777" w:rsidR="001C148D" w:rsidRPr="00EF43E6" w:rsidRDefault="001C148D" w:rsidP="00605141">
      <w:pPr>
        <w:ind w:right="284"/>
        <w:jc w:val="both"/>
        <w:rPr>
          <w:sz w:val="22"/>
          <w:szCs w:val="22"/>
        </w:rPr>
      </w:pPr>
      <w:r w:rsidRPr="00EF43E6">
        <w:rPr>
          <w:noProof/>
          <w:sz w:val="22"/>
          <w:szCs w:val="22"/>
        </w:rPr>
        <mc:AlternateContent>
          <mc:Choice Requires="wpg">
            <w:drawing>
              <wp:inline distT="0" distB="0" distL="0" distR="0" wp14:anchorId="569611F0" wp14:editId="563AFFE6">
                <wp:extent cx="6503670" cy="6350"/>
                <wp:effectExtent l="0" t="0" r="0" b="0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03670" cy="6350"/>
                          <a:chOff x="0" y="0"/>
                          <a:chExt cx="6503874" cy="6097"/>
                        </a:xfrm>
                      </wpg:grpSpPr>
                      <wps:wsp>
                        <wps:cNvPr id="2" name="Shape 28097"/>
                        <wps:cNvSpPr/>
                        <wps:spPr>
                          <a:xfrm>
                            <a:off x="0" y="0"/>
                            <a:ext cx="214642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6427" h="9144">
                                <a:moveTo>
                                  <a:pt x="0" y="0"/>
                                </a:moveTo>
                                <a:lnTo>
                                  <a:pt x="2146427" y="0"/>
                                </a:lnTo>
                                <a:lnTo>
                                  <a:pt x="214642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" name="Shape 28098"/>
                        <wps:cNvSpPr/>
                        <wps:spPr>
                          <a:xfrm>
                            <a:off x="2448509" y="0"/>
                            <a:ext cx="40553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5364" h="9144">
                                <a:moveTo>
                                  <a:pt x="0" y="0"/>
                                </a:moveTo>
                                <a:lnTo>
                                  <a:pt x="4055364" y="0"/>
                                </a:lnTo>
                                <a:lnTo>
                                  <a:pt x="40553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6DB6A2" id="Группа 1" o:spid="_x0000_s1026" style="width:512.1pt;height:.5pt;mso-position-horizontal-relative:char;mso-position-vertical-relative:line" coordsize="6503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">
                <v:shape id="Shape 28097" o:spid="_x0000_s1027" style="position:absolute;width:21464;height:91;visibility:visible;mso-wrap-style:square;v-text-anchor:top" coordsize="214642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" path="m,l2146427,r,9144l,9144,,e" fillcolor="black" stroked="f" strokeweight="0">
                  <v:stroke miterlimit="83231f" joinstyle="miter"/>
                  <v:path arrowok="t" textboxrect="0,0,2146427,9144"/>
                </v:shape>
                <v:shape id="Shape 28098" o:spid="_x0000_s1028" style="position:absolute;left:24485;width:40553;height:91;visibility:visible;mso-wrap-style:square;v-text-anchor:top" coordsize="405536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" path="m,l4055364,r,9144l,9144,,e" fillcolor="black" stroked="f" strokeweight="0">
                  <v:stroke miterlimit="83231f" joinstyle="miter"/>
                  <v:path arrowok="t" textboxrect="0,0,4055364,9144"/>
                </v:shape>
                <w10:anchorlock/>
              </v:group>
            </w:pict>
          </mc:Fallback>
        </mc:AlternateContent>
      </w:r>
    </w:p>
    <w:p w14:paraId="6B0C0B7C" w14:textId="77777777" w:rsidR="001C148D" w:rsidRDefault="001C148D" w:rsidP="00605141">
      <w:pPr>
        <w:tabs>
          <w:tab w:val="center" w:pos="1939"/>
          <w:tab w:val="center" w:pos="3871"/>
          <w:tab w:val="center" w:pos="7298"/>
        </w:tabs>
        <w:ind w:right="284"/>
        <w:rPr>
          <w:sz w:val="22"/>
          <w:szCs w:val="22"/>
        </w:rPr>
      </w:pPr>
      <w:r w:rsidRPr="00EF43E6">
        <w:rPr>
          <w:sz w:val="22"/>
          <w:szCs w:val="22"/>
        </w:rPr>
        <w:t xml:space="preserve">(подпись лица, давшего согласие) </w:t>
      </w:r>
      <w:r w:rsidRPr="00EF43E6">
        <w:rPr>
          <w:sz w:val="22"/>
          <w:szCs w:val="22"/>
        </w:rPr>
        <w:tab/>
        <w:t xml:space="preserve"> </w:t>
      </w:r>
      <w:r w:rsidRPr="00EF43E6">
        <w:rPr>
          <w:sz w:val="22"/>
          <w:szCs w:val="22"/>
        </w:rPr>
        <w:tab/>
        <w:t xml:space="preserve">(расшифровка подписи)  </w:t>
      </w:r>
      <w:r>
        <w:rPr>
          <w:sz w:val="22"/>
          <w:szCs w:val="22"/>
        </w:rPr>
        <w:br w:type="page"/>
      </w:r>
    </w:p>
    <w:p w14:paraId="48217920" w14:textId="554C8B98" w:rsidR="001C148D" w:rsidRPr="00DF1125" w:rsidRDefault="001C148D" w:rsidP="00605141">
      <w:pPr>
        <w:overflowPunct/>
        <w:adjustRightInd/>
        <w:ind w:left="6237" w:right="284"/>
        <w:textAlignment w:val="auto"/>
        <w:rPr>
          <w:sz w:val="28"/>
          <w:szCs w:val="28"/>
        </w:rPr>
      </w:pPr>
      <w:r w:rsidRPr="00DF1125">
        <w:rPr>
          <w:sz w:val="28"/>
          <w:szCs w:val="28"/>
        </w:rPr>
        <w:t xml:space="preserve">Приложение </w:t>
      </w:r>
      <w:r w:rsidR="00555F05">
        <w:rPr>
          <w:sz w:val="28"/>
          <w:szCs w:val="28"/>
        </w:rPr>
        <w:t>4</w:t>
      </w:r>
    </w:p>
    <w:p w14:paraId="47309BD0" w14:textId="77777777" w:rsidR="001C148D" w:rsidRDefault="001C148D" w:rsidP="00605141">
      <w:pPr>
        <w:ind w:left="6237" w:right="284"/>
        <w:rPr>
          <w:sz w:val="28"/>
          <w:szCs w:val="28"/>
        </w:rPr>
      </w:pPr>
      <w:r w:rsidRPr="00DF1125">
        <w:rPr>
          <w:sz w:val="28"/>
          <w:szCs w:val="28"/>
        </w:rPr>
        <w:t>к положению о конкурс</w:t>
      </w:r>
      <w:r>
        <w:rPr>
          <w:sz w:val="28"/>
          <w:szCs w:val="28"/>
        </w:rPr>
        <w:t>е</w:t>
      </w:r>
      <w:r w:rsidRPr="00DF1125">
        <w:rPr>
          <w:sz w:val="28"/>
          <w:szCs w:val="28"/>
        </w:rPr>
        <w:t xml:space="preserve"> </w:t>
      </w:r>
    </w:p>
    <w:p w14:paraId="2ED65693" w14:textId="77777777" w:rsidR="001C148D" w:rsidRDefault="001C148D" w:rsidP="00605141">
      <w:pPr>
        <w:spacing w:line="259" w:lineRule="auto"/>
        <w:ind w:right="284"/>
        <w:jc w:val="center"/>
        <w:rPr>
          <w:b/>
          <w:sz w:val="22"/>
          <w:szCs w:val="22"/>
        </w:rPr>
      </w:pPr>
    </w:p>
    <w:p w14:paraId="6FC42156" w14:textId="77777777" w:rsidR="001C148D" w:rsidRPr="009E642D" w:rsidRDefault="001C148D" w:rsidP="00605141">
      <w:pPr>
        <w:spacing w:line="259" w:lineRule="auto"/>
        <w:ind w:right="284"/>
        <w:jc w:val="center"/>
        <w:rPr>
          <w:sz w:val="22"/>
          <w:szCs w:val="22"/>
        </w:rPr>
      </w:pPr>
      <w:r w:rsidRPr="009E642D">
        <w:rPr>
          <w:b/>
          <w:sz w:val="22"/>
          <w:szCs w:val="22"/>
        </w:rPr>
        <w:t xml:space="preserve">Согласие на обработку персональных данных, </w:t>
      </w:r>
    </w:p>
    <w:p w14:paraId="523FDB93" w14:textId="4D7E68D5" w:rsidR="001C148D" w:rsidRPr="009E642D" w:rsidRDefault="001C148D" w:rsidP="00605141">
      <w:pPr>
        <w:spacing w:line="259" w:lineRule="auto"/>
        <w:ind w:right="284"/>
        <w:jc w:val="center"/>
        <w:rPr>
          <w:sz w:val="22"/>
          <w:szCs w:val="22"/>
        </w:rPr>
      </w:pPr>
      <w:r w:rsidRPr="009E642D">
        <w:rPr>
          <w:b/>
          <w:sz w:val="22"/>
          <w:szCs w:val="22"/>
        </w:rPr>
        <w:t xml:space="preserve">разрешенных субъектом персональных данных для распространения </w:t>
      </w:r>
      <w:r>
        <w:rPr>
          <w:b/>
          <w:sz w:val="22"/>
          <w:szCs w:val="22"/>
        </w:rPr>
        <w:t xml:space="preserve">(для </w:t>
      </w:r>
      <w:r w:rsidR="002B1D04">
        <w:rPr>
          <w:b/>
          <w:sz w:val="22"/>
          <w:szCs w:val="22"/>
        </w:rPr>
        <w:t>педагогов</w:t>
      </w:r>
      <w:r>
        <w:rPr>
          <w:b/>
          <w:sz w:val="22"/>
          <w:szCs w:val="22"/>
        </w:rPr>
        <w:t>)</w:t>
      </w:r>
    </w:p>
    <w:p w14:paraId="76D76FA4" w14:textId="77777777" w:rsidR="001C148D" w:rsidRPr="009E642D" w:rsidRDefault="001C148D" w:rsidP="00605141">
      <w:pPr>
        <w:spacing w:after="49" w:line="259" w:lineRule="auto"/>
        <w:ind w:right="284"/>
        <w:rPr>
          <w:sz w:val="22"/>
          <w:szCs w:val="22"/>
        </w:rPr>
      </w:pPr>
      <w:r w:rsidRPr="009E642D">
        <w:rPr>
          <w:sz w:val="22"/>
          <w:szCs w:val="22"/>
        </w:rPr>
        <w:t xml:space="preserve"> 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5902"/>
        <w:gridCol w:w="1247"/>
        <w:gridCol w:w="1008"/>
        <w:gridCol w:w="1432"/>
      </w:tblGrid>
      <w:tr w:rsidR="001C148D" w:rsidRPr="00FC57B2" w14:paraId="3EE10BCE" w14:textId="77777777" w:rsidTr="004B11E9">
        <w:trPr>
          <w:trHeight w:val="305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E2CD3B" w14:textId="77777777" w:rsidR="001C148D" w:rsidRPr="00FC57B2" w:rsidRDefault="001C148D" w:rsidP="00605141">
            <w:pPr>
              <w:pStyle w:val="ConsPlusNormal"/>
              <w:tabs>
                <w:tab w:val="left" w:pos="765"/>
              </w:tabs>
              <w:overflowPunct w:val="0"/>
              <w:adjustRightInd w:val="0"/>
              <w:ind w:right="284"/>
              <w:jc w:val="right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7B2">
              <w:rPr>
                <w:rFonts w:ascii="Times New Roman" w:hAnsi="Times New Roman" w:cs="Times New Roman"/>
                <w:color w:val="000000"/>
                <w:szCs w:val="22"/>
              </w:rPr>
              <w:t>Я,</w:t>
            </w:r>
          </w:p>
        </w:tc>
        <w:tc>
          <w:tcPr>
            <w:tcW w:w="626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4E82494" w14:textId="77777777" w:rsidR="001C148D" w:rsidRPr="00FC57B2" w:rsidRDefault="001C148D" w:rsidP="00605141">
            <w:pPr>
              <w:pStyle w:val="ConsPlusNormal"/>
              <w:overflowPunct w:val="0"/>
              <w:adjustRightInd w:val="0"/>
              <w:ind w:right="284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D01AEE" w14:textId="77777777" w:rsidR="001C148D" w:rsidRPr="00FC57B2" w:rsidRDefault="001C148D" w:rsidP="00605141">
            <w:pPr>
              <w:pStyle w:val="ConsPlusNormal"/>
              <w:overflowPunct w:val="0"/>
              <w:adjustRightInd w:val="0"/>
              <w:ind w:right="284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7B2">
              <w:rPr>
                <w:rFonts w:ascii="Times New Roman" w:hAnsi="Times New Roman" w:cs="Times New Roman"/>
                <w:color w:val="000000"/>
                <w:szCs w:val="22"/>
              </w:rPr>
              <w:t>паспорт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A5FC24" w14:textId="77777777" w:rsidR="001C148D" w:rsidRPr="00FC57B2" w:rsidRDefault="001C148D" w:rsidP="00605141">
            <w:pPr>
              <w:pStyle w:val="ConsPlusNormal"/>
              <w:overflowPunct w:val="0"/>
              <w:adjustRightInd w:val="0"/>
              <w:ind w:right="284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C6EF8E" w14:textId="77777777" w:rsidR="001C148D" w:rsidRPr="00FC57B2" w:rsidRDefault="001C148D" w:rsidP="00605141">
            <w:pPr>
              <w:pStyle w:val="ConsPlusNormal"/>
              <w:overflowPunct w:val="0"/>
              <w:adjustRightInd w:val="0"/>
              <w:ind w:right="284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</w:tr>
    </w:tbl>
    <w:p w14:paraId="5A8EA2EB" w14:textId="77777777" w:rsidR="001C148D" w:rsidRPr="00EF43E6" w:rsidRDefault="001C148D" w:rsidP="00605141">
      <w:pPr>
        <w:ind w:right="284"/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                Ф.И.О. родителя (законного </w:t>
      </w:r>
      <w:proofErr w:type="gramStart"/>
      <w:r w:rsidRPr="00EF43E6">
        <w:rPr>
          <w:i/>
          <w:sz w:val="22"/>
          <w:szCs w:val="22"/>
        </w:rPr>
        <w:t xml:space="preserve">представителя)   </w:t>
      </w:r>
      <w:proofErr w:type="gramEnd"/>
      <w:r w:rsidRPr="00EF43E6">
        <w:rPr>
          <w:i/>
          <w:sz w:val="22"/>
          <w:szCs w:val="22"/>
        </w:rPr>
        <w:t xml:space="preserve">                                                                 серия              номер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0"/>
        <w:gridCol w:w="2317"/>
        <w:gridCol w:w="276"/>
        <w:gridCol w:w="3551"/>
        <w:gridCol w:w="411"/>
        <w:gridCol w:w="2693"/>
      </w:tblGrid>
      <w:tr w:rsidR="001C148D" w:rsidRPr="00FC57B2" w14:paraId="25DD85E6" w14:textId="77777777" w:rsidTr="004B11E9">
        <w:trPr>
          <w:trHeight w:val="302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0CFD58" w14:textId="77777777" w:rsidR="001C148D" w:rsidRPr="00FC57B2" w:rsidRDefault="001C148D" w:rsidP="00605141">
            <w:pPr>
              <w:ind w:right="284"/>
              <w:rPr>
                <w:sz w:val="22"/>
                <w:szCs w:val="22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5FE8FD" w14:textId="77777777" w:rsidR="001C148D" w:rsidRPr="00FC57B2" w:rsidRDefault="001C148D" w:rsidP="00605141">
            <w:pPr>
              <w:ind w:right="284"/>
              <w:rPr>
                <w:sz w:val="22"/>
                <w:szCs w:val="22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87A31D1" w14:textId="77777777" w:rsidR="001C148D" w:rsidRPr="00FC57B2" w:rsidRDefault="001C148D" w:rsidP="00605141">
            <w:pPr>
              <w:ind w:right="284"/>
              <w:rPr>
                <w:sz w:val="22"/>
                <w:szCs w:val="22"/>
              </w:rPr>
            </w:pP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2D5D4B9" w14:textId="77777777" w:rsidR="001C148D" w:rsidRPr="00FC57B2" w:rsidRDefault="001C148D" w:rsidP="00605141">
            <w:pPr>
              <w:ind w:right="284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4EA714" w14:textId="77777777" w:rsidR="001C148D" w:rsidRPr="00FC57B2" w:rsidRDefault="001C148D" w:rsidP="00605141">
            <w:pPr>
              <w:ind w:right="284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46C9D5C" w14:textId="77777777" w:rsidR="001C148D" w:rsidRPr="00FC57B2" w:rsidRDefault="001C148D" w:rsidP="00605141">
            <w:pPr>
              <w:ind w:right="284"/>
              <w:rPr>
                <w:sz w:val="22"/>
                <w:szCs w:val="22"/>
              </w:rPr>
            </w:pPr>
          </w:p>
        </w:tc>
      </w:tr>
    </w:tbl>
    <w:p w14:paraId="3E669A3A" w14:textId="77777777" w:rsidR="001C148D" w:rsidRPr="00EF43E6" w:rsidRDefault="001C148D" w:rsidP="00605141">
      <w:pPr>
        <w:tabs>
          <w:tab w:val="left" w:pos="567"/>
        </w:tabs>
        <w:ind w:right="284"/>
        <w:jc w:val="center"/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              </w:t>
      </w:r>
      <w:r w:rsidRPr="00EF43E6">
        <w:rPr>
          <w:i/>
          <w:sz w:val="22"/>
          <w:szCs w:val="22"/>
        </w:rPr>
        <w:tab/>
        <w:t xml:space="preserve">кем </w:t>
      </w:r>
      <w:proofErr w:type="gramStart"/>
      <w:r w:rsidRPr="00EF43E6">
        <w:rPr>
          <w:i/>
          <w:sz w:val="22"/>
          <w:szCs w:val="22"/>
        </w:rPr>
        <w:t>выдан</w:t>
      </w:r>
      <w:proofErr w:type="gramEnd"/>
      <w:r w:rsidRPr="00EF43E6">
        <w:rPr>
          <w:i/>
          <w:sz w:val="22"/>
          <w:szCs w:val="22"/>
        </w:rPr>
        <w:tab/>
      </w:r>
      <w:r w:rsidRPr="00EF43E6">
        <w:rPr>
          <w:i/>
          <w:sz w:val="22"/>
          <w:szCs w:val="22"/>
        </w:rPr>
        <w:tab/>
      </w:r>
      <w:r w:rsidRPr="00EF43E6">
        <w:rPr>
          <w:i/>
          <w:sz w:val="22"/>
          <w:szCs w:val="22"/>
        </w:rPr>
        <w:tab/>
        <w:t xml:space="preserve">                                                                         когда выдан</w:t>
      </w:r>
    </w:p>
    <w:p w14:paraId="01377C77" w14:textId="77777777" w:rsidR="001C148D" w:rsidRPr="00EF43E6" w:rsidRDefault="001C148D" w:rsidP="00605141">
      <w:pPr>
        <w:tabs>
          <w:tab w:val="left" w:pos="5103"/>
          <w:tab w:val="left" w:pos="10206"/>
        </w:tabs>
        <w:ind w:right="284"/>
        <w:rPr>
          <w:sz w:val="22"/>
          <w:szCs w:val="22"/>
          <w:u w:val="single"/>
        </w:rPr>
      </w:pPr>
      <w:r w:rsidRPr="00EF43E6">
        <w:rPr>
          <w:sz w:val="22"/>
          <w:szCs w:val="22"/>
        </w:rPr>
        <w:t xml:space="preserve">проживающий по адресу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48AE8918" w14:textId="77777777" w:rsidR="001C148D" w:rsidRPr="00EF43E6" w:rsidRDefault="001C148D" w:rsidP="00605141">
      <w:pPr>
        <w:tabs>
          <w:tab w:val="left" w:pos="4253"/>
        </w:tabs>
        <w:ind w:right="284"/>
        <w:jc w:val="center"/>
        <w:rPr>
          <w:sz w:val="22"/>
          <w:szCs w:val="22"/>
        </w:rPr>
      </w:pPr>
    </w:p>
    <w:p w14:paraId="5EE0F778" w14:textId="6E24F3C2" w:rsidR="001C148D" w:rsidRPr="00EF43E6" w:rsidRDefault="001C148D" w:rsidP="00605141">
      <w:pPr>
        <w:ind w:right="284"/>
        <w:jc w:val="both"/>
        <w:rPr>
          <w:sz w:val="22"/>
          <w:szCs w:val="22"/>
        </w:rPr>
      </w:pPr>
      <w:r w:rsidRPr="00EF43E6">
        <w:rPr>
          <w:sz w:val="22"/>
          <w:szCs w:val="22"/>
        </w:rPr>
        <w:t xml:space="preserve">руководствуясь </w:t>
      </w:r>
      <w:hyperlink r:id="rId12">
        <w:r w:rsidRPr="00EF43E6">
          <w:rPr>
            <w:sz w:val="22"/>
            <w:szCs w:val="22"/>
          </w:rPr>
          <w:t>ст. 10.1</w:t>
        </w:r>
      </w:hyperlink>
      <w:hyperlink r:id="rId13">
        <w:r w:rsidRPr="00EF43E6">
          <w:rPr>
            <w:sz w:val="22"/>
            <w:szCs w:val="22"/>
          </w:rPr>
          <w:t xml:space="preserve"> </w:t>
        </w:r>
      </w:hyperlink>
      <w:r w:rsidRPr="00EF43E6">
        <w:rPr>
          <w:sz w:val="22"/>
          <w:szCs w:val="22"/>
        </w:rPr>
        <w:t>Федерального закона от 27.07.2006 N 152-ФЗ "О персональных данных", заявляю о согласии на распространение подлежащих обработке моих персональных данных оператором – МАУДО «Детский автогородок»</w:t>
      </w:r>
      <w:r w:rsidRPr="00EF43E6">
        <w:rPr>
          <w:color w:val="000000"/>
          <w:sz w:val="22"/>
          <w:szCs w:val="22"/>
        </w:rPr>
        <w:t xml:space="preserve">, </w:t>
      </w:r>
      <w:r w:rsidRPr="00EF43E6">
        <w:rPr>
          <w:sz w:val="22"/>
          <w:szCs w:val="22"/>
        </w:rPr>
        <w:t xml:space="preserve">с целью участия в </w:t>
      </w:r>
      <w:r w:rsidRPr="00190135">
        <w:rPr>
          <w:sz w:val="22"/>
          <w:szCs w:val="22"/>
        </w:rPr>
        <w:t xml:space="preserve">городском творческом конкурсе </w:t>
      </w:r>
      <w:r w:rsidR="00555F05" w:rsidRPr="00555F05">
        <w:rPr>
          <w:sz w:val="22"/>
          <w:szCs w:val="22"/>
        </w:rPr>
        <w:t>«Модный патруль: Стильно. Безопасно. Ярко!»</w:t>
      </w:r>
      <w:r w:rsidRPr="00EF43E6">
        <w:rPr>
          <w:sz w:val="22"/>
          <w:szCs w:val="22"/>
        </w:rPr>
        <w:t xml:space="preserve"> в следующем порядке: </w:t>
      </w:r>
    </w:p>
    <w:tbl>
      <w:tblPr>
        <w:tblW w:w="10420" w:type="dxa"/>
        <w:tblInd w:w="5" w:type="dxa"/>
        <w:tblCellMar>
          <w:top w:w="5" w:type="dxa"/>
          <w:left w:w="110" w:type="dxa"/>
          <w:right w:w="95" w:type="dxa"/>
        </w:tblCellMar>
        <w:tblLook w:val="04A0" w:firstRow="1" w:lastRow="0" w:firstColumn="1" w:lastColumn="0" w:noHBand="0" w:noVBand="1"/>
      </w:tblPr>
      <w:tblGrid>
        <w:gridCol w:w="2333"/>
        <w:gridCol w:w="4653"/>
        <w:gridCol w:w="2149"/>
        <w:gridCol w:w="1285"/>
      </w:tblGrid>
      <w:tr w:rsidR="001C148D" w:rsidRPr="00FC57B2" w14:paraId="205BBAE1" w14:textId="77777777" w:rsidTr="004B11E9">
        <w:trPr>
          <w:trHeight w:val="76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2A2A3" w14:textId="77777777" w:rsidR="001C148D" w:rsidRPr="00FC57B2" w:rsidRDefault="001C148D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Категория персональных данных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64491" w14:textId="77777777" w:rsidR="001C148D" w:rsidRPr="00FC57B2" w:rsidRDefault="001C148D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Перечень персональных данных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16A89" w14:textId="77777777" w:rsidR="001C148D" w:rsidRPr="00FC57B2" w:rsidRDefault="001C148D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Разрешения к распространению (да/нет)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0C6EA" w14:textId="77777777" w:rsidR="001C148D" w:rsidRPr="00FC57B2" w:rsidRDefault="001C148D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Условия и запреты </w:t>
            </w:r>
          </w:p>
        </w:tc>
      </w:tr>
      <w:tr w:rsidR="001C148D" w:rsidRPr="00FC57B2" w14:paraId="109EF137" w14:textId="77777777" w:rsidTr="004B11E9">
        <w:trPr>
          <w:trHeight w:val="26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D023B" w14:textId="77777777" w:rsidR="001C148D" w:rsidRPr="00FC57B2" w:rsidRDefault="001C148D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Персональные данные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B8FFD" w14:textId="77777777" w:rsidR="001C148D" w:rsidRPr="00FC57B2" w:rsidRDefault="001C148D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Фамилия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FAECE" w14:textId="77777777" w:rsidR="001C148D" w:rsidRPr="00FC57B2" w:rsidRDefault="001C148D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20322" w14:textId="77777777" w:rsidR="001C148D" w:rsidRPr="00FC57B2" w:rsidRDefault="001C148D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</w:t>
            </w:r>
          </w:p>
        </w:tc>
      </w:tr>
      <w:tr w:rsidR="001C148D" w:rsidRPr="00FC57B2" w14:paraId="3BD1D14F" w14:textId="77777777" w:rsidTr="004B11E9">
        <w:trPr>
          <w:trHeight w:val="256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897DC" w14:textId="77777777" w:rsidR="001C148D" w:rsidRPr="00FC57B2" w:rsidRDefault="001C148D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69456" w14:textId="77777777" w:rsidR="001C148D" w:rsidRPr="00FC57B2" w:rsidRDefault="001C148D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Имя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570AC" w14:textId="77777777" w:rsidR="001C148D" w:rsidRPr="00FC57B2" w:rsidRDefault="001C148D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050A0" w14:textId="77777777" w:rsidR="001C148D" w:rsidRPr="00FC57B2" w:rsidRDefault="001C148D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</w:t>
            </w:r>
          </w:p>
        </w:tc>
      </w:tr>
      <w:tr w:rsidR="001C148D" w:rsidRPr="00FC57B2" w14:paraId="1F8050F9" w14:textId="77777777" w:rsidTr="004B11E9">
        <w:trPr>
          <w:trHeight w:val="26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78C9A" w14:textId="77777777" w:rsidR="001C148D" w:rsidRPr="00FC57B2" w:rsidRDefault="001C148D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9E608" w14:textId="77777777" w:rsidR="001C148D" w:rsidRPr="00FC57B2" w:rsidRDefault="001C148D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Отчество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AA4F0" w14:textId="77777777" w:rsidR="001C148D" w:rsidRPr="00FC57B2" w:rsidRDefault="001C148D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65179" w14:textId="77777777" w:rsidR="001C148D" w:rsidRPr="00FC57B2" w:rsidRDefault="001C148D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</w:t>
            </w:r>
          </w:p>
        </w:tc>
      </w:tr>
      <w:tr w:rsidR="001C148D" w:rsidRPr="00FC57B2" w14:paraId="6BD3AD9D" w14:textId="77777777" w:rsidTr="004B11E9">
        <w:trPr>
          <w:trHeight w:val="26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F14E9" w14:textId="77777777" w:rsidR="001C148D" w:rsidRPr="00FC57B2" w:rsidRDefault="001C148D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1E7D1" w14:textId="77777777" w:rsidR="001C148D" w:rsidRPr="00FC57B2" w:rsidRDefault="001C148D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Образовательная организация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7071B" w14:textId="77777777" w:rsidR="001C148D" w:rsidRPr="00FC57B2" w:rsidRDefault="001C148D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869E7" w14:textId="77777777" w:rsidR="001C148D" w:rsidRPr="00FC57B2" w:rsidRDefault="001C148D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</w:t>
            </w:r>
          </w:p>
        </w:tc>
      </w:tr>
      <w:tr w:rsidR="001C148D" w:rsidRPr="00FC57B2" w14:paraId="0A6BAAD6" w14:textId="77777777" w:rsidTr="004B11E9">
        <w:trPr>
          <w:trHeight w:val="26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8530D" w14:textId="77777777" w:rsidR="001C148D" w:rsidRPr="00FC57B2" w:rsidRDefault="001C148D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6ECAB" w14:textId="77777777" w:rsidR="001C148D" w:rsidRPr="00FC57B2" w:rsidRDefault="001C148D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Результаты участия в конкурсе-фестивале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238E1" w14:textId="77777777" w:rsidR="001C148D" w:rsidRPr="00FC57B2" w:rsidRDefault="001C148D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D0AFF" w14:textId="77777777" w:rsidR="001C148D" w:rsidRPr="00FC57B2" w:rsidRDefault="001C148D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</w:t>
            </w:r>
          </w:p>
        </w:tc>
      </w:tr>
      <w:tr w:rsidR="001C148D" w:rsidRPr="00FC57B2" w14:paraId="0A4F1F7F" w14:textId="77777777" w:rsidTr="004B11E9">
        <w:trPr>
          <w:trHeight w:val="509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5912F" w14:textId="77777777" w:rsidR="001C148D" w:rsidRPr="00FC57B2" w:rsidRDefault="001C148D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Биометрические персональные данные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F8FD1" w14:textId="77777777" w:rsidR="001C148D" w:rsidRPr="00FC57B2" w:rsidRDefault="001C148D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Фотографическое изображение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D134D" w14:textId="77777777" w:rsidR="001C148D" w:rsidRPr="00FC57B2" w:rsidRDefault="001C148D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A4AA9" w14:textId="77777777" w:rsidR="001C148D" w:rsidRPr="00FC57B2" w:rsidRDefault="001C148D" w:rsidP="00605141">
            <w:pPr>
              <w:spacing w:line="259" w:lineRule="auto"/>
              <w:ind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 </w:t>
            </w:r>
          </w:p>
        </w:tc>
      </w:tr>
    </w:tbl>
    <w:p w14:paraId="18780668" w14:textId="77777777" w:rsidR="001C148D" w:rsidRPr="00EF43E6" w:rsidRDefault="001C148D" w:rsidP="00605141">
      <w:pPr>
        <w:spacing w:line="268" w:lineRule="auto"/>
        <w:ind w:left="-15" w:right="284" w:firstLine="543"/>
        <w:jc w:val="both"/>
        <w:rPr>
          <w:sz w:val="22"/>
          <w:szCs w:val="22"/>
        </w:rPr>
      </w:pPr>
      <w:r w:rsidRPr="00EF43E6">
        <w:rPr>
          <w:sz w:val="22"/>
          <w:szCs w:val="22"/>
        </w:rPr>
        <w:t xml:space="preserve">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</w:t>
      </w:r>
    </w:p>
    <w:tbl>
      <w:tblPr>
        <w:tblW w:w="10405" w:type="dxa"/>
        <w:tblInd w:w="5" w:type="dxa"/>
        <w:tblCellMar>
          <w:left w:w="62" w:type="dxa"/>
          <w:right w:w="115" w:type="dxa"/>
        </w:tblCellMar>
        <w:tblLook w:val="04A0" w:firstRow="1" w:lastRow="0" w:firstColumn="1" w:lastColumn="0" w:noHBand="0" w:noVBand="1"/>
      </w:tblPr>
      <w:tblGrid>
        <w:gridCol w:w="4026"/>
        <w:gridCol w:w="6379"/>
      </w:tblGrid>
      <w:tr w:rsidR="001C148D" w:rsidRPr="00FC57B2" w14:paraId="1DD771C2" w14:textId="77777777" w:rsidTr="004B11E9">
        <w:trPr>
          <w:trHeight w:val="446"/>
        </w:trPr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A9142" w14:textId="77777777" w:rsidR="001C148D" w:rsidRPr="00FC57B2" w:rsidRDefault="001C148D" w:rsidP="00605141">
            <w:pPr>
              <w:spacing w:line="259" w:lineRule="auto"/>
              <w:ind w:left="45"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Информационный ресурс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363C5" w14:textId="77777777" w:rsidR="001C148D" w:rsidRPr="00FC57B2" w:rsidRDefault="001C148D" w:rsidP="00605141">
            <w:pPr>
              <w:spacing w:line="259" w:lineRule="auto"/>
              <w:ind w:left="52" w:right="284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Действия с персональными данными </w:t>
            </w:r>
          </w:p>
        </w:tc>
      </w:tr>
      <w:tr w:rsidR="001C148D" w:rsidRPr="00FC57B2" w14:paraId="726985CA" w14:textId="77777777" w:rsidTr="004B11E9">
        <w:trPr>
          <w:trHeight w:val="270"/>
        </w:trPr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3D63F" w14:textId="77777777" w:rsidR="001C148D" w:rsidRPr="00FC57B2" w:rsidRDefault="00673028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hyperlink r:id="rId14" w:history="1">
              <w:r w:rsidR="001C148D" w:rsidRPr="00F5065B">
                <w:rPr>
                  <w:rStyle w:val="ab"/>
                  <w:sz w:val="22"/>
                  <w:szCs w:val="22"/>
                </w:rPr>
                <w:t>http://www.nios.ru/</w:t>
              </w:r>
            </w:hyperlink>
            <w:r w:rsidR="001C14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F269E" w14:textId="77777777" w:rsidR="001C148D" w:rsidRPr="00FC57B2" w:rsidRDefault="001C148D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обработка персональных данных в форме распространения </w:t>
            </w:r>
          </w:p>
        </w:tc>
      </w:tr>
      <w:tr w:rsidR="001C148D" w:rsidRPr="00FC57B2" w14:paraId="418EDAF2" w14:textId="77777777" w:rsidTr="004B11E9">
        <w:trPr>
          <w:trHeight w:val="274"/>
        </w:trPr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E831A" w14:textId="77777777" w:rsidR="001C148D" w:rsidRPr="00FC57B2" w:rsidRDefault="00673028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hyperlink r:id="rId15" w:history="1">
              <w:r w:rsidR="001C148D" w:rsidRPr="00F5065B">
                <w:rPr>
                  <w:rStyle w:val="ab"/>
                  <w:sz w:val="22"/>
                  <w:szCs w:val="22"/>
                </w:rPr>
                <w:t>http://www.avtogorodok54.ru/</w:t>
              </w:r>
            </w:hyperlink>
            <w:r w:rsidR="001C14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86BDD" w14:textId="77777777" w:rsidR="001C148D" w:rsidRPr="00FC57B2" w:rsidRDefault="001C148D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обработка персональных данных в форме распространения </w:t>
            </w:r>
          </w:p>
        </w:tc>
      </w:tr>
      <w:tr w:rsidR="001C148D" w:rsidRPr="00FC57B2" w14:paraId="2D9C6991" w14:textId="77777777" w:rsidTr="004B11E9">
        <w:trPr>
          <w:trHeight w:val="264"/>
        </w:trPr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251B4" w14:textId="77777777" w:rsidR="001C148D" w:rsidRPr="00FC57B2" w:rsidRDefault="00673028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hyperlink r:id="rId16" w:history="1">
              <w:r w:rsidR="001C148D" w:rsidRPr="00F5065B">
                <w:rPr>
                  <w:rStyle w:val="ab"/>
                  <w:sz w:val="22"/>
                  <w:szCs w:val="22"/>
                </w:rPr>
                <w:t>https://vk.com/club42365630</w:t>
              </w:r>
            </w:hyperlink>
            <w:r w:rsidR="001C14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52D6C" w14:textId="77777777" w:rsidR="001C148D" w:rsidRPr="00FC57B2" w:rsidRDefault="001C148D" w:rsidP="00605141">
            <w:pPr>
              <w:spacing w:line="259" w:lineRule="auto"/>
              <w:ind w:right="284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обработка персональных данных в форме распространения </w:t>
            </w:r>
          </w:p>
        </w:tc>
      </w:tr>
    </w:tbl>
    <w:p w14:paraId="648AB7A4" w14:textId="77777777" w:rsidR="001C148D" w:rsidRPr="00EF43E6" w:rsidRDefault="001C148D" w:rsidP="00605141">
      <w:pPr>
        <w:spacing w:after="60" w:line="259" w:lineRule="auto"/>
        <w:ind w:right="284"/>
        <w:rPr>
          <w:sz w:val="22"/>
          <w:szCs w:val="22"/>
        </w:rPr>
      </w:pPr>
      <w:r w:rsidRPr="00EF43E6">
        <w:rPr>
          <w:sz w:val="22"/>
          <w:szCs w:val="22"/>
        </w:rPr>
        <w:t xml:space="preserve"> </w:t>
      </w:r>
    </w:p>
    <w:p w14:paraId="38B3F1DC" w14:textId="77777777" w:rsidR="001C148D" w:rsidRPr="00EF43E6" w:rsidRDefault="001C148D" w:rsidP="00605141">
      <w:pPr>
        <w:spacing w:line="268" w:lineRule="auto"/>
        <w:ind w:left="-5" w:right="284" w:firstLine="5"/>
        <w:rPr>
          <w:sz w:val="22"/>
          <w:szCs w:val="22"/>
        </w:rPr>
      </w:pPr>
      <w:r w:rsidRPr="00EF43E6">
        <w:rPr>
          <w:sz w:val="22"/>
          <w:szCs w:val="22"/>
        </w:rPr>
        <w:t xml:space="preserve">Срок действия настоящего согласия: в течение одного года со дня подписания. </w:t>
      </w:r>
    </w:p>
    <w:p w14:paraId="6A52523F" w14:textId="77777777" w:rsidR="001C148D" w:rsidRDefault="001C148D" w:rsidP="00605141">
      <w:pPr>
        <w:spacing w:after="64" w:line="259" w:lineRule="auto"/>
        <w:ind w:right="284"/>
        <w:rPr>
          <w:sz w:val="22"/>
          <w:szCs w:val="22"/>
        </w:rPr>
      </w:pPr>
      <w:r w:rsidRPr="00EF43E6">
        <w:rPr>
          <w:sz w:val="22"/>
          <w:szCs w:val="22"/>
        </w:rPr>
        <w:t xml:space="preserve"> </w:t>
      </w:r>
    </w:p>
    <w:p w14:paraId="4F93986C" w14:textId="77777777" w:rsidR="002B1D04" w:rsidRDefault="002B1D04" w:rsidP="00605141">
      <w:pPr>
        <w:spacing w:after="64" w:line="259" w:lineRule="auto"/>
        <w:ind w:right="284"/>
        <w:rPr>
          <w:sz w:val="22"/>
          <w:szCs w:val="22"/>
        </w:rPr>
      </w:pPr>
    </w:p>
    <w:p w14:paraId="1E290649" w14:textId="77777777" w:rsidR="002B1D04" w:rsidRDefault="002B1D04" w:rsidP="00605141">
      <w:pPr>
        <w:spacing w:after="64" w:line="259" w:lineRule="auto"/>
        <w:ind w:right="284"/>
        <w:rPr>
          <w:sz w:val="22"/>
          <w:szCs w:val="22"/>
        </w:rPr>
      </w:pPr>
    </w:p>
    <w:p w14:paraId="66207AFF" w14:textId="77777777" w:rsidR="002B1D04" w:rsidRDefault="002B1D04" w:rsidP="00605141">
      <w:pPr>
        <w:spacing w:after="64" w:line="259" w:lineRule="auto"/>
        <w:ind w:right="284"/>
        <w:rPr>
          <w:sz w:val="22"/>
          <w:szCs w:val="22"/>
        </w:rPr>
      </w:pPr>
    </w:p>
    <w:p w14:paraId="44B9C4A9" w14:textId="77777777" w:rsidR="002B1D04" w:rsidRPr="00EF43E6" w:rsidRDefault="002B1D04" w:rsidP="00605141">
      <w:pPr>
        <w:spacing w:after="64" w:line="259" w:lineRule="auto"/>
        <w:ind w:right="284"/>
        <w:rPr>
          <w:sz w:val="22"/>
          <w:szCs w:val="22"/>
        </w:rPr>
      </w:pPr>
    </w:p>
    <w:p w14:paraId="732A261B" w14:textId="77777777" w:rsidR="001C148D" w:rsidRPr="00EF43E6" w:rsidRDefault="001C148D" w:rsidP="00605141">
      <w:pPr>
        <w:spacing w:after="44" w:line="268" w:lineRule="auto"/>
        <w:ind w:left="294" w:right="284"/>
        <w:rPr>
          <w:sz w:val="22"/>
          <w:szCs w:val="22"/>
        </w:rPr>
      </w:pPr>
      <w:r w:rsidRPr="00EF43E6">
        <w:rPr>
          <w:sz w:val="22"/>
          <w:szCs w:val="22"/>
        </w:rPr>
        <w:t>«____</w:t>
      </w:r>
      <w:proofErr w:type="gramStart"/>
      <w:r w:rsidRPr="00EF43E6">
        <w:rPr>
          <w:sz w:val="22"/>
          <w:szCs w:val="22"/>
        </w:rPr>
        <w:t>_ »</w:t>
      </w:r>
      <w:proofErr w:type="gramEnd"/>
      <w:r w:rsidRPr="00EF43E6">
        <w:rPr>
          <w:sz w:val="22"/>
          <w:szCs w:val="22"/>
        </w:rPr>
        <w:t xml:space="preserve">  __________________________ 202</w:t>
      </w:r>
      <w:r>
        <w:rPr>
          <w:sz w:val="22"/>
          <w:szCs w:val="22"/>
        </w:rPr>
        <w:t>6</w:t>
      </w:r>
      <w:r w:rsidRPr="00EF43E6">
        <w:rPr>
          <w:sz w:val="22"/>
          <w:szCs w:val="22"/>
        </w:rPr>
        <w:t xml:space="preserve"> год </w:t>
      </w:r>
    </w:p>
    <w:p w14:paraId="3304D73D" w14:textId="77777777" w:rsidR="001C148D" w:rsidRPr="00576FC6" w:rsidRDefault="001C148D" w:rsidP="00605141">
      <w:pPr>
        <w:spacing w:after="44" w:line="268" w:lineRule="auto"/>
        <w:ind w:left="294" w:right="284"/>
        <w:rPr>
          <w:sz w:val="16"/>
          <w:szCs w:val="16"/>
        </w:rPr>
      </w:pPr>
    </w:p>
    <w:p w14:paraId="5BC21BB2" w14:textId="77777777" w:rsidR="001C148D" w:rsidRPr="00EF43E6" w:rsidRDefault="001C148D" w:rsidP="00605141">
      <w:pPr>
        <w:tabs>
          <w:tab w:val="left" w:pos="1276"/>
          <w:tab w:val="left" w:pos="4536"/>
          <w:tab w:val="left" w:pos="5245"/>
          <w:tab w:val="left" w:pos="7230"/>
          <w:tab w:val="left" w:pos="10206"/>
        </w:tabs>
        <w:spacing w:after="41" w:line="259" w:lineRule="auto"/>
        <w:ind w:right="284"/>
        <w:rPr>
          <w:sz w:val="22"/>
          <w:szCs w:val="22"/>
          <w:u w:val="single"/>
        </w:rPr>
      </w:pP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</w:rPr>
        <w:tab/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40AD6204" w14:textId="77777777" w:rsidR="001C148D" w:rsidRPr="00DF7C71" w:rsidRDefault="001C148D" w:rsidP="00605141">
      <w:pPr>
        <w:tabs>
          <w:tab w:val="center" w:pos="1939"/>
          <w:tab w:val="center" w:pos="4536"/>
          <w:tab w:val="center" w:pos="7548"/>
        </w:tabs>
        <w:spacing w:after="39" w:line="259" w:lineRule="auto"/>
        <w:ind w:right="284"/>
        <w:rPr>
          <w:b/>
          <w:sz w:val="28"/>
          <w:szCs w:val="28"/>
        </w:rPr>
      </w:pPr>
      <w:r w:rsidRPr="00EF43E6">
        <w:rPr>
          <w:rFonts w:eastAsia="Calibri"/>
          <w:sz w:val="22"/>
          <w:szCs w:val="22"/>
        </w:rPr>
        <w:t xml:space="preserve">     </w:t>
      </w:r>
      <w:r w:rsidRPr="00EF43E6">
        <w:rPr>
          <w:sz w:val="22"/>
          <w:szCs w:val="22"/>
        </w:rPr>
        <w:t>(подпись лица, давшего согласие)</w:t>
      </w:r>
      <w:r w:rsidRPr="00EF43E6">
        <w:rPr>
          <w:sz w:val="22"/>
          <w:szCs w:val="22"/>
        </w:rPr>
        <w:tab/>
      </w:r>
      <w:r w:rsidRPr="00EF43E6">
        <w:rPr>
          <w:sz w:val="22"/>
          <w:szCs w:val="22"/>
        </w:rPr>
        <w:tab/>
        <w:t xml:space="preserve">(расшифровка подписи) </w:t>
      </w:r>
    </w:p>
    <w:p w14:paraId="4D097618" w14:textId="77777777" w:rsidR="001C148D" w:rsidRPr="00DF7C71" w:rsidRDefault="001C148D" w:rsidP="00605141">
      <w:pPr>
        <w:tabs>
          <w:tab w:val="center" w:pos="1939"/>
          <w:tab w:val="center" w:pos="4536"/>
          <w:tab w:val="center" w:pos="7548"/>
        </w:tabs>
        <w:spacing w:after="39" w:line="259" w:lineRule="auto"/>
        <w:ind w:right="284"/>
        <w:rPr>
          <w:b/>
          <w:sz w:val="28"/>
          <w:szCs w:val="28"/>
        </w:rPr>
      </w:pPr>
    </w:p>
    <w:sectPr w:rsidR="001C148D" w:rsidRPr="00DF7C71" w:rsidSect="00CC2E80">
      <w:pgSz w:w="11906" w:h="16838"/>
      <w:pgMar w:top="851" w:right="566" w:bottom="73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B6D11"/>
    <w:multiLevelType w:val="hybridMultilevel"/>
    <w:tmpl w:val="EB0850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8D84407"/>
    <w:multiLevelType w:val="hybridMultilevel"/>
    <w:tmpl w:val="E4366B4C"/>
    <w:lvl w:ilvl="0" w:tplc="ABC4ED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EFD4CF7"/>
    <w:multiLevelType w:val="hybridMultilevel"/>
    <w:tmpl w:val="2962E77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0BB2933"/>
    <w:multiLevelType w:val="hybridMultilevel"/>
    <w:tmpl w:val="893E9A1A"/>
    <w:lvl w:ilvl="0" w:tplc="04190011">
      <w:start w:val="1"/>
      <w:numFmt w:val="decimal"/>
      <w:lvlText w:val="%1)"/>
      <w:lvlJc w:val="left"/>
      <w:pPr>
        <w:ind w:left="1525" w:hanging="360"/>
      </w:pPr>
    </w:lvl>
    <w:lvl w:ilvl="1" w:tplc="04190019" w:tentative="1">
      <w:start w:val="1"/>
      <w:numFmt w:val="lowerLetter"/>
      <w:lvlText w:val="%2."/>
      <w:lvlJc w:val="left"/>
      <w:pPr>
        <w:ind w:left="2245" w:hanging="360"/>
      </w:pPr>
    </w:lvl>
    <w:lvl w:ilvl="2" w:tplc="0419001B" w:tentative="1">
      <w:start w:val="1"/>
      <w:numFmt w:val="lowerRoman"/>
      <w:lvlText w:val="%3."/>
      <w:lvlJc w:val="right"/>
      <w:pPr>
        <w:ind w:left="2965" w:hanging="180"/>
      </w:pPr>
    </w:lvl>
    <w:lvl w:ilvl="3" w:tplc="0419000F" w:tentative="1">
      <w:start w:val="1"/>
      <w:numFmt w:val="decimal"/>
      <w:lvlText w:val="%4."/>
      <w:lvlJc w:val="left"/>
      <w:pPr>
        <w:ind w:left="3685" w:hanging="360"/>
      </w:pPr>
    </w:lvl>
    <w:lvl w:ilvl="4" w:tplc="04190019" w:tentative="1">
      <w:start w:val="1"/>
      <w:numFmt w:val="lowerLetter"/>
      <w:lvlText w:val="%5."/>
      <w:lvlJc w:val="left"/>
      <w:pPr>
        <w:ind w:left="4405" w:hanging="360"/>
      </w:pPr>
    </w:lvl>
    <w:lvl w:ilvl="5" w:tplc="0419001B" w:tentative="1">
      <w:start w:val="1"/>
      <w:numFmt w:val="lowerRoman"/>
      <w:lvlText w:val="%6."/>
      <w:lvlJc w:val="right"/>
      <w:pPr>
        <w:ind w:left="5125" w:hanging="180"/>
      </w:pPr>
    </w:lvl>
    <w:lvl w:ilvl="6" w:tplc="0419000F" w:tentative="1">
      <w:start w:val="1"/>
      <w:numFmt w:val="decimal"/>
      <w:lvlText w:val="%7."/>
      <w:lvlJc w:val="left"/>
      <w:pPr>
        <w:ind w:left="5845" w:hanging="360"/>
      </w:pPr>
    </w:lvl>
    <w:lvl w:ilvl="7" w:tplc="04190019" w:tentative="1">
      <w:start w:val="1"/>
      <w:numFmt w:val="lowerLetter"/>
      <w:lvlText w:val="%8."/>
      <w:lvlJc w:val="left"/>
      <w:pPr>
        <w:ind w:left="6565" w:hanging="360"/>
      </w:pPr>
    </w:lvl>
    <w:lvl w:ilvl="8" w:tplc="0419001B" w:tentative="1">
      <w:start w:val="1"/>
      <w:numFmt w:val="lowerRoman"/>
      <w:lvlText w:val="%9."/>
      <w:lvlJc w:val="right"/>
      <w:pPr>
        <w:ind w:left="7285" w:hanging="180"/>
      </w:pPr>
    </w:lvl>
  </w:abstractNum>
  <w:abstractNum w:abstractNumId="4" w15:restartNumberingAfterBreak="0">
    <w:nsid w:val="3BB420DE"/>
    <w:multiLevelType w:val="hybridMultilevel"/>
    <w:tmpl w:val="4412E152"/>
    <w:lvl w:ilvl="0" w:tplc="0419000D">
      <w:start w:val="1"/>
      <w:numFmt w:val="bullet"/>
      <w:lvlText w:val=""/>
      <w:lvlJc w:val="left"/>
      <w:pPr>
        <w:ind w:left="149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5" w15:restartNumberingAfterBreak="0">
    <w:nsid w:val="49306899"/>
    <w:multiLevelType w:val="hybridMultilevel"/>
    <w:tmpl w:val="1BE0CF58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4D5B5482"/>
    <w:multiLevelType w:val="hybridMultilevel"/>
    <w:tmpl w:val="6FD25300"/>
    <w:lvl w:ilvl="0" w:tplc="0419000D">
      <w:start w:val="1"/>
      <w:numFmt w:val="bullet"/>
      <w:lvlText w:val=""/>
      <w:lvlJc w:val="left"/>
      <w:pPr>
        <w:ind w:left="149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num w:numId="1" w16cid:durableId="1409494730">
    <w:abstractNumId w:val="5"/>
  </w:num>
  <w:num w:numId="2" w16cid:durableId="2013096380">
    <w:abstractNumId w:val="3"/>
  </w:num>
  <w:num w:numId="3" w16cid:durableId="522716672">
    <w:abstractNumId w:val="4"/>
  </w:num>
  <w:num w:numId="4" w16cid:durableId="10379389">
    <w:abstractNumId w:val="6"/>
  </w:num>
  <w:num w:numId="5" w16cid:durableId="1622955941">
    <w:abstractNumId w:val="2"/>
  </w:num>
  <w:num w:numId="6" w16cid:durableId="2087333786">
    <w:abstractNumId w:val="0"/>
  </w:num>
  <w:num w:numId="7" w16cid:durableId="876236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onsecutiveHyphenLimit w:val="3"/>
  <w:hyphenationZone w:val="142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1E9"/>
    <w:rsid w:val="0000059C"/>
    <w:rsid w:val="00003CAA"/>
    <w:rsid w:val="00006A40"/>
    <w:rsid w:val="000101F9"/>
    <w:rsid w:val="00015A48"/>
    <w:rsid w:val="0002163A"/>
    <w:rsid w:val="00022B72"/>
    <w:rsid w:val="00030089"/>
    <w:rsid w:val="00031CC8"/>
    <w:rsid w:val="0003535B"/>
    <w:rsid w:val="000363DA"/>
    <w:rsid w:val="00036EF6"/>
    <w:rsid w:val="00042191"/>
    <w:rsid w:val="00043017"/>
    <w:rsid w:val="000452F8"/>
    <w:rsid w:val="00045BD2"/>
    <w:rsid w:val="00050496"/>
    <w:rsid w:val="00061FF0"/>
    <w:rsid w:val="0006450D"/>
    <w:rsid w:val="00077A27"/>
    <w:rsid w:val="00080474"/>
    <w:rsid w:val="0008174E"/>
    <w:rsid w:val="000842BE"/>
    <w:rsid w:val="000865AD"/>
    <w:rsid w:val="0009289A"/>
    <w:rsid w:val="000A0B12"/>
    <w:rsid w:val="000A5834"/>
    <w:rsid w:val="000A7D16"/>
    <w:rsid w:val="000B5132"/>
    <w:rsid w:val="000B7BAE"/>
    <w:rsid w:val="000C2BC1"/>
    <w:rsid w:val="000C53DD"/>
    <w:rsid w:val="000D19A2"/>
    <w:rsid w:val="000E341E"/>
    <w:rsid w:val="000E455D"/>
    <w:rsid w:val="000F37A2"/>
    <w:rsid w:val="000F42A1"/>
    <w:rsid w:val="000F7B54"/>
    <w:rsid w:val="00100640"/>
    <w:rsid w:val="001032B9"/>
    <w:rsid w:val="00103DF4"/>
    <w:rsid w:val="001054FF"/>
    <w:rsid w:val="00106E4E"/>
    <w:rsid w:val="00107388"/>
    <w:rsid w:val="00111026"/>
    <w:rsid w:val="00114FFD"/>
    <w:rsid w:val="00127A5A"/>
    <w:rsid w:val="00130FA4"/>
    <w:rsid w:val="001334DC"/>
    <w:rsid w:val="00134247"/>
    <w:rsid w:val="0013747A"/>
    <w:rsid w:val="00147B79"/>
    <w:rsid w:val="00164EF2"/>
    <w:rsid w:val="001654A4"/>
    <w:rsid w:val="0017139E"/>
    <w:rsid w:val="0018042D"/>
    <w:rsid w:val="00190135"/>
    <w:rsid w:val="00196B38"/>
    <w:rsid w:val="001B16BC"/>
    <w:rsid w:val="001B7172"/>
    <w:rsid w:val="001B731A"/>
    <w:rsid w:val="001B7ABA"/>
    <w:rsid w:val="001C148D"/>
    <w:rsid w:val="001C29D6"/>
    <w:rsid w:val="001E0BCB"/>
    <w:rsid w:val="001E17B8"/>
    <w:rsid w:val="001E2788"/>
    <w:rsid w:val="001E6081"/>
    <w:rsid w:val="001E734A"/>
    <w:rsid w:val="001E7B6F"/>
    <w:rsid w:val="001F0657"/>
    <w:rsid w:val="001F6378"/>
    <w:rsid w:val="001F77CF"/>
    <w:rsid w:val="001F7EA5"/>
    <w:rsid w:val="00200579"/>
    <w:rsid w:val="00202D4A"/>
    <w:rsid w:val="00207B6B"/>
    <w:rsid w:val="0021409D"/>
    <w:rsid w:val="00214CC1"/>
    <w:rsid w:val="00216AED"/>
    <w:rsid w:val="002208CB"/>
    <w:rsid w:val="002219B8"/>
    <w:rsid w:val="00225F72"/>
    <w:rsid w:val="00230178"/>
    <w:rsid w:val="002315EF"/>
    <w:rsid w:val="002348FA"/>
    <w:rsid w:val="00235D5B"/>
    <w:rsid w:val="00237752"/>
    <w:rsid w:val="00242484"/>
    <w:rsid w:val="002443B6"/>
    <w:rsid w:val="00252797"/>
    <w:rsid w:val="00254156"/>
    <w:rsid w:val="00255FE6"/>
    <w:rsid w:val="00264926"/>
    <w:rsid w:val="00265F8D"/>
    <w:rsid w:val="00266491"/>
    <w:rsid w:val="002678D0"/>
    <w:rsid w:val="00267F31"/>
    <w:rsid w:val="0027092B"/>
    <w:rsid w:val="00281292"/>
    <w:rsid w:val="002835C2"/>
    <w:rsid w:val="002915C3"/>
    <w:rsid w:val="00294A9F"/>
    <w:rsid w:val="00295618"/>
    <w:rsid w:val="002A552C"/>
    <w:rsid w:val="002A69EE"/>
    <w:rsid w:val="002B1D04"/>
    <w:rsid w:val="002C3A18"/>
    <w:rsid w:val="002C4AD9"/>
    <w:rsid w:val="002C740A"/>
    <w:rsid w:val="002D0351"/>
    <w:rsid w:val="002D0BF2"/>
    <w:rsid w:val="002D3590"/>
    <w:rsid w:val="002E33BC"/>
    <w:rsid w:val="002E4106"/>
    <w:rsid w:val="002E6C5B"/>
    <w:rsid w:val="002F73B0"/>
    <w:rsid w:val="003027AA"/>
    <w:rsid w:val="003059BA"/>
    <w:rsid w:val="00310991"/>
    <w:rsid w:val="00317887"/>
    <w:rsid w:val="003210F1"/>
    <w:rsid w:val="003221E9"/>
    <w:rsid w:val="00323708"/>
    <w:rsid w:val="00324BC5"/>
    <w:rsid w:val="00331357"/>
    <w:rsid w:val="003353C2"/>
    <w:rsid w:val="0033742B"/>
    <w:rsid w:val="00341462"/>
    <w:rsid w:val="00341570"/>
    <w:rsid w:val="003432CD"/>
    <w:rsid w:val="00343995"/>
    <w:rsid w:val="00344199"/>
    <w:rsid w:val="00346012"/>
    <w:rsid w:val="003507E1"/>
    <w:rsid w:val="003519D0"/>
    <w:rsid w:val="00351C04"/>
    <w:rsid w:val="003522A9"/>
    <w:rsid w:val="00355391"/>
    <w:rsid w:val="003555FB"/>
    <w:rsid w:val="003614E4"/>
    <w:rsid w:val="00361B7D"/>
    <w:rsid w:val="00364028"/>
    <w:rsid w:val="00366A0F"/>
    <w:rsid w:val="003716BC"/>
    <w:rsid w:val="00372F85"/>
    <w:rsid w:val="0038366C"/>
    <w:rsid w:val="00393943"/>
    <w:rsid w:val="00395F93"/>
    <w:rsid w:val="003A08F3"/>
    <w:rsid w:val="003A17D2"/>
    <w:rsid w:val="003A277F"/>
    <w:rsid w:val="003A7D5A"/>
    <w:rsid w:val="003B187D"/>
    <w:rsid w:val="003B235B"/>
    <w:rsid w:val="003B24CA"/>
    <w:rsid w:val="003B5373"/>
    <w:rsid w:val="003B5E9D"/>
    <w:rsid w:val="003B68BC"/>
    <w:rsid w:val="003B7A40"/>
    <w:rsid w:val="003C016A"/>
    <w:rsid w:val="003C2C5E"/>
    <w:rsid w:val="003D0D1A"/>
    <w:rsid w:val="003D2CF3"/>
    <w:rsid w:val="003D540E"/>
    <w:rsid w:val="003D717B"/>
    <w:rsid w:val="003E0E19"/>
    <w:rsid w:val="003E2AD9"/>
    <w:rsid w:val="003E3E4B"/>
    <w:rsid w:val="003E4318"/>
    <w:rsid w:val="003E52BB"/>
    <w:rsid w:val="003E783A"/>
    <w:rsid w:val="003F1C8F"/>
    <w:rsid w:val="003F21C4"/>
    <w:rsid w:val="003F2D3A"/>
    <w:rsid w:val="003F3565"/>
    <w:rsid w:val="00407740"/>
    <w:rsid w:val="00410A75"/>
    <w:rsid w:val="0041504A"/>
    <w:rsid w:val="0041564D"/>
    <w:rsid w:val="00422EF5"/>
    <w:rsid w:val="00424956"/>
    <w:rsid w:val="00425AA5"/>
    <w:rsid w:val="0042728A"/>
    <w:rsid w:val="004272CE"/>
    <w:rsid w:val="00433EB7"/>
    <w:rsid w:val="00435135"/>
    <w:rsid w:val="004355FD"/>
    <w:rsid w:val="00445911"/>
    <w:rsid w:val="004526D6"/>
    <w:rsid w:val="00452E4F"/>
    <w:rsid w:val="00454E57"/>
    <w:rsid w:val="004555B0"/>
    <w:rsid w:val="00460BC9"/>
    <w:rsid w:val="004666E1"/>
    <w:rsid w:val="00467AEC"/>
    <w:rsid w:val="00480DA7"/>
    <w:rsid w:val="00481C44"/>
    <w:rsid w:val="004837E6"/>
    <w:rsid w:val="004920AE"/>
    <w:rsid w:val="00497BD3"/>
    <w:rsid w:val="004A1EC3"/>
    <w:rsid w:val="004A2922"/>
    <w:rsid w:val="004A40BB"/>
    <w:rsid w:val="004B4B5D"/>
    <w:rsid w:val="004B57B5"/>
    <w:rsid w:val="004B605F"/>
    <w:rsid w:val="004C4740"/>
    <w:rsid w:val="004C71AB"/>
    <w:rsid w:val="004D02BC"/>
    <w:rsid w:val="004D191C"/>
    <w:rsid w:val="004D20A8"/>
    <w:rsid w:val="004D42EF"/>
    <w:rsid w:val="004D52F9"/>
    <w:rsid w:val="004D5870"/>
    <w:rsid w:val="004E40F7"/>
    <w:rsid w:val="004E4F3F"/>
    <w:rsid w:val="004E61B0"/>
    <w:rsid w:val="004F0FA6"/>
    <w:rsid w:val="004F4F33"/>
    <w:rsid w:val="005017D9"/>
    <w:rsid w:val="00506E85"/>
    <w:rsid w:val="005152FA"/>
    <w:rsid w:val="00522118"/>
    <w:rsid w:val="005226B5"/>
    <w:rsid w:val="00524F14"/>
    <w:rsid w:val="0052743B"/>
    <w:rsid w:val="005302E1"/>
    <w:rsid w:val="00531864"/>
    <w:rsid w:val="00533139"/>
    <w:rsid w:val="0053657F"/>
    <w:rsid w:val="00536ABD"/>
    <w:rsid w:val="005401C9"/>
    <w:rsid w:val="005409CF"/>
    <w:rsid w:val="005447D5"/>
    <w:rsid w:val="00544F4D"/>
    <w:rsid w:val="005544A7"/>
    <w:rsid w:val="00555BD4"/>
    <w:rsid w:val="00555F05"/>
    <w:rsid w:val="00556EBE"/>
    <w:rsid w:val="00560836"/>
    <w:rsid w:val="005625C3"/>
    <w:rsid w:val="005628E0"/>
    <w:rsid w:val="00566D8D"/>
    <w:rsid w:val="00566E6B"/>
    <w:rsid w:val="005702E2"/>
    <w:rsid w:val="00574BE9"/>
    <w:rsid w:val="00576CE8"/>
    <w:rsid w:val="00582E3B"/>
    <w:rsid w:val="005876C9"/>
    <w:rsid w:val="00587F79"/>
    <w:rsid w:val="0059097B"/>
    <w:rsid w:val="00590B0F"/>
    <w:rsid w:val="00592BC9"/>
    <w:rsid w:val="00594658"/>
    <w:rsid w:val="005A196E"/>
    <w:rsid w:val="005A3A9C"/>
    <w:rsid w:val="005B6BB6"/>
    <w:rsid w:val="005B6EE1"/>
    <w:rsid w:val="005C71FF"/>
    <w:rsid w:val="005C7607"/>
    <w:rsid w:val="005C7FD4"/>
    <w:rsid w:val="005D01FF"/>
    <w:rsid w:val="005E4085"/>
    <w:rsid w:val="005E60D0"/>
    <w:rsid w:val="005E60FF"/>
    <w:rsid w:val="005F4A99"/>
    <w:rsid w:val="00605141"/>
    <w:rsid w:val="0061355E"/>
    <w:rsid w:val="00615C7D"/>
    <w:rsid w:val="006177B2"/>
    <w:rsid w:val="00621801"/>
    <w:rsid w:val="00622669"/>
    <w:rsid w:val="006401DF"/>
    <w:rsid w:val="0064055F"/>
    <w:rsid w:val="00643255"/>
    <w:rsid w:val="00643CC2"/>
    <w:rsid w:val="00644AFB"/>
    <w:rsid w:val="00645135"/>
    <w:rsid w:val="00645A28"/>
    <w:rsid w:val="0064615C"/>
    <w:rsid w:val="00655775"/>
    <w:rsid w:val="006573D1"/>
    <w:rsid w:val="006670DF"/>
    <w:rsid w:val="00670A79"/>
    <w:rsid w:val="00671B2E"/>
    <w:rsid w:val="00673028"/>
    <w:rsid w:val="00681BD3"/>
    <w:rsid w:val="00682434"/>
    <w:rsid w:val="00691B9F"/>
    <w:rsid w:val="00693A4A"/>
    <w:rsid w:val="00697A3E"/>
    <w:rsid w:val="006A0A10"/>
    <w:rsid w:val="006A4789"/>
    <w:rsid w:val="006B7D0E"/>
    <w:rsid w:val="006C443B"/>
    <w:rsid w:val="006C4545"/>
    <w:rsid w:val="006C49FD"/>
    <w:rsid w:val="006C744A"/>
    <w:rsid w:val="006C772E"/>
    <w:rsid w:val="006D476C"/>
    <w:rsid w:val="006D6A97"/>
    <w:rsid w:val="006E2637"/>
    <w:rsid w:val="006E345E"/>
    <w:rsid w:val="006E46CB"/>
    <w:rsid w:val="006E6D3E"/>
    <w:rsid w:val="006E6D7F"/>
    <w:rsid w:val="006E7958"/>
    <w:rsid w:val="006F1E5F"/>
    <w:rsid w:val="006F22EE"/>
    <w:rsid w:val="006F4830"/>
    <w:rsid w:val="006F5132"/>
    <w:rsid w:val="007000E7"/>
    <w:rsid w:val="0070159F"/>
    <w:rsid w:val="007018CD"/>
    <w:rsid w:val="00714F96"/>
    <w:rsid w:val="00715F8A"/>
    <w:rsid w:val="00717D85"/>
    <w:rsid w:val="00723617"/>
    <w:rsid w:val="007264F9"/>
    <w:rsid w:val="00730DC0"/>
    <w:rsid w:val="00731B21"/>
    <w:rsid w:val="00731B5F"/>
    <w:rsid w:val="0074360E"/>
    <w:rsid w:val="00744174"/>
    <w:rsid w:val="007475C9"/>
    <w:rsid w:val="00752F1D"/>
    <w:rsid w:val="00760E9B"/>
    <w:rsid w:val="00766419"/>
    <w:rsid w:val="00770ABB"/>
    <w:rsid w:val="00770F2F"/>
    <w:rsid w:val="007860C3"/>
    <w:rsid w:val="00795EBB"/>
    <w:rsid w:val="00797CC8"/>
    <w:rsid w:val="007A04BF"/>
    <w:rsid w:val="007A0D31"/>
    <w:rsid w:val="007A155E"/>
    <w:rsid w:val="007A58FD"/>
    <w:rsid w:val="007A71E2"/>
    <w:rsid w:val="007A7F0E"/>
    <w:rsid w:val="007B14E8"/>
    <w:rsid w:val="007C09B3"/>
    <w:rsid w:val="007C41EA"/>
    <w:rsid w:val="007C729D"/>
    <w:rsid w:val="007D28E9"/>
    <w:rsid w:val="007E38F0"/>
    <w:rsid w:val="007E7D66"/>
    <w:rsid w:val="007F0E68"/>
    <w:rsid w:val="007F4B18"/>
    <w:rsid w:val="007F7D71"/>
    <w:rsid w:val="0080361D"/>
    <w:rsid w:val="00806E8E"/>
    <w:rsid w:val="008074A3"/>
    <w:rsid w:val="00807821"/>
    <w:rsid w:val="00830D77"/>
    <w:rsid w:val="00840555"/>
    <w:rsid w:val="00842B38"/>
    <w:rsid w:val="00850030"/>
    <w:rsid w:val="008523C7"/>
    <w:rsid w:val="00852585"/>
    <w:rsid w:val="00863F93"/>
    <w:rsid w:val="00866D0B"/>
    <w:rsid w:val="00870418"/>
    <w:rsid w:val="00870CF3"/>
    <w:rsid w:val="00871271"/>
    <w:rsid w:val="008715E6"/>
    <w:rsid w:val="00876A08"/>
    <w:rsid w:val="00880EC0"/>
    <w:rsid w:val="00881056"/>
    <w:rsid w:val="00883FF5"/>
    <w:rsid w:val="00884A4D"/>
    <w:rsid w:val="008868EE"/>
    <w:rsid w:val="00891D25"/>
    <w:rsid w:val="00892450"/>
    <w:rsid w:val="00893250"/>
    <w:rsid w:val="00896D5A"/>
    <w:rsid w:val="008A401A"/>
    <w:rsid w:val="008A5A38"/>
    <w:rsid w:val="008A6A35"/>
    <w:rsid w:val="008A749A"/>
    <w:rsid w:val="008B4E2E"/>
    <w:rsid w:val="008B577B"/>
    <w:rsid w:val="008B5E85"/>
    <w:rsid w:val="008C127C"/>
    <w:rsid w:val="008D1C67"/>
    <w:rsid w:val="008D25BD"/>
    <w:rsid w:val="008D3C37"/>
    <w:rsid w:val="008D489A"/>
    <w:rsid w:val="008E2080"/>
    <w:rsid w:val="008E5128"/>
    <w:rsid w:val="008F2BDF"/>
    <w:rsid w:val="008F373B"/>
    <w:rsid w:val="008F606C"/>
    <w:rsid w:val="008F64BC"/>
    <w:rsid w:val="009000AF"/>
    <w:rsid w:val="00900640"/>
    <w:rsid w:val="009040C5"/>
    <w:rsid w:val="009060FA"/>
    <w:rsid w:val="0090636C"/>
    <w:rsid w:val="00913325"/>
    <w:rsid w:val="00923071"/>
    <w:rsid w:val="00926FFA"/>
    <w:rsid w:val="00930163"/>
    <w:rsid w:val="00930830"/>
    <w:rsid w:val="009424B2"/>
    <w:rsid w:val="009432BE"/>
    <w:rsid w:val="009460E0"/>
    <w:rsid w:val="00953B35"/>
    <w:rsid w:val="009545B7"/>
    <w:rsid w:val="00956DBC"/>
    <w:rsid w:val="00957C23"/>
    <w:rsid w:val="00960F8E"/>
    <w:rsid w:val="00963EF0"/>
    <w:rsid w:val="00966758"/>
    <w:rsid w:val="009670F3"/>
    <w:rsid w:val="00970630"/>
    <w:rsid w:val="00976396"/>
    <w:rsid w:val="00980A48"/>
    <w:rsid w:val="00980B24"/>
    <w:rsid w:val="00980CF8"/>
    <w:rsid w:val="00981858"/>
    <w:rsid w:val="00981EF0"/>
    <w:rsid w:val="00982D8A"/>
    <w:rsid w:val="00987824"/>
    <w:rsid w:val="00987F1F"/>
    <w:rsid w:val="00990E4F"/>
    <w:rsid w:val="00992C77"/>
    <w:rsid w:val="00994793"/>
    <w:rsid w:val="00995F4B"/>
    <w:rsid w:val="009A13E5"/>
    <w:rsid w:val="009A2A22"/>
    <w:rsid w:val="009A70DC"/>
    <w:rsid w:val="009A77D0"/>
    <w:rsid w:val="009A7B89"/>
    <w:rsid w:val="009B3AD6"/>
    <w:rsid w:val="009C0241"/>
    <w:rsid w:val="009C0B4B"/>
    <w:rsid w:val="009C1967"/>
    <w:rsid w:val="009C3A91"/>
    <w:rsid w:val="009C79D2"/>
    <w:rsid w:val="009D2BB1"/>
    <w:rsid w:val="009D4102"/>
    <w:rsid w:val="009E2281"/>
    <w:rsid w:val="009F3244"/>
    <w:rsid w:val="009F64CA"/>
    <w:rsid w:val="00A0093C"/>
    <w:rsid w:val="00A0518C"/>
    <w:rsid w:val="00A07968"/>
    <w:rsid w:val="00A1184B"/>
    <w:rsid w:val="00A1235A"/>
    <w:rsid w:val="00A12D1A"/>
    <w:rsid w:val="00A2009E"/>
    <w:rsid w:val="00A23F55"/>
    <w:rsid w:val="00A254A9"/>
    <w:rsid w:val="00A25A0A"/>
    <w:rsid w:val="00A26E07"/>
    <w:rsid w:val="00A31238"/>
    <w:rsid w:val="00A3429A"/>
    <w:rsid w:val="00A3431A"/>
    <w:rsid w:val="00A429B0"/>
    <w:rsid w:val="00A42F00"/>
    <w:rsid w:val="00A443F7"/>
    <w:rsid w:val="00A44D96"/>
    <w:rsid w:val="00A4789E"/>
    <w:rsid w:val="00A52F77"/>
    <w:rsid w:val="00A534FA"/>
    <w:rsid w:val="00A54DBB"/>
    <w:rsid w:val="00A61A2F"/>
    <w:rsid w:val="00A666EC"/>
    <w:rsid w:val="00A67E58"/>
    <w:rsid w:val="00A71C90"/>
    <w:rsid w:val="00A725AD"/>
    <w:rsid w:val="00A736D1"/>
    <w:rsid w:val="00A84EBE"/>
    <w:rsid w:val="00A9467C"/>
    <w:rsid w:val="00A95BA5"/>
    <w:rsid w:val="00A96070"/>
    <w:rsid w:val="00A96BC9"/>
    <w:rsid w:val="00AA58E9"/>
    <w:rsid w:val="00AB2C5C"/>
    <w:rsid w:val="00AB32F7"/>
    <w:rsid w:val="00AC1C68"/>
    <w:rsid w:val="00AD4F3E"/>
    <w:rsid w:val="00AE1442"/>
    <w:rsid w:val="00AE1FB6"/>
    <w:rsid w:val="00AE549A"/>
    <w:rsid w:val="00AF03DC"/>
    <w:rsid w:val="00AF4E1B"/>
    <w:rsid w:val="00AF70A1"/>
    <w:rsid w:val="00B05857"/>
    <w:rsid w:val="00B05FC1"/>
    <w:rsid w:val="00B141E9"/>
    <w:rsid w:val="00B159EE"/>
    <w:rsid w:val="00B1645B"/>
    <w:rsid w:val="00B17687"/>
    <w:rsid w:val="00B22961"/>
    <w:rsid w:val="00B25F33"/>
    <w:rsid w:val="00B34372"/>
    <w:rsid w:val="00B35A4E"/>
    <w:rsid w:val="00B36419"/>
    <w:rsid w:val="00B4197C"/>
    <w:rsid w:val="00B436B4"/>
    <w:rsid w:val="00B44CE5"/>
    <w:rsid w:val="00B5084F"/>
    <w:rsid w:val="00B52A35"/>
    <w:rsid w:val="00B62830"/>
    <w:rsid w:val="00B75221"/>
    <w:rsid w:val="00B846CA"/>
    <w:rsid w:val="00B85730"/>
    <w:rsid w:val="00B9034B"/>
    <w:rsid w:val="00B9189C"/>
    <w:rsid w:val="00B930A2"/>
    <w:rsid w:val="00BA0F83"/>
    <w:rsid w:val="00BA48CE"/>
    <w:rsid w:val="00BB0734"/>
    <w:rsid w:val="00BB0B7F"/>
    <w:rsid w:val="00BB5970"/>
    <w:rsid w:val="00BC1351"/>
    <w:rsid w:val="00BC31B1"/>
    <w:rsid w:val="00BC3AA0"/>
    <w:rsid w:val="00BD2BC7"/>
    <w:rsid w:val="00BD6E39"/>
    <w:rsid w:val="00BE328F"/>
    <w:rsid w:val="00BE54EA"/>
    <w:rsid w:val="00BE7B51"/>
    <w:rsid w:val="00BE7F61"/>
    <w:rsid w:val="00BF1829"/>
    <w:rsid w:val="00BF2C3C"/>
    <w:rsid w:val="00BF3887"/>
    <w:rsid w:val="00BF70E3"/>
    <w:rsid w:val="00C06D73"/>
    <w:rsid w:val="00C07DC8"/>
    <w:rsid w:val="00C13EFC"/>
    <w:rsid w:val="00C143B0"/>
    <w:rsid w:val="00C203AE"/>
    <w:rsid w:val="00C2297E"/>
    <w:rsid w:val="00C23717"/>
    <w:rsid w:val="00C2506D"/>
    <w:rsid w:val="00C257E8"/>
    <w:rsid w:val="00C261DA"/>
    <w:rsid w:val="00C2743D"/>
    <w:rsid w:val="00C36096"/>
    <w:rsid w:val="00C403A4"/>
    <w:rsid w:val="00C40B33"/>
    <w:rsid w:val="00C424EF"/>
    <w:rsid w:val="00C43041"/>
    <w:rsid w:val="00C4404C"/>
    <w:rsid w:val="00C450F3"/>
    <w:rsid w:val="00C47C89"/>
    <w:rsid w:val="00C47F91"/>
    <w:rsid w:val="00C541A4"/>
    <w:rsid w:val="00C62444"/>
    <w:rsid w:val="00C67076"/>
    <w:rsid w:val="00C74EB6"/>
    <w:rsid w:val="00C81DC0"/>
    <w:rsid w:val="00C84C1C"/>
    <w:rsid w:val="00C862EA"/>
    <w:rsid w:val="00C86CBA"/>
    <w:rsid w:val="00C9104B"/>
    <w:rsid w:val="00C925E7"/>
    <w:rsid w:val="00C95D75"/>
    <w:rsid w:val="00CA2ADC"/>
    <w:rsid w:val="00CA2E10"/>
    <w:rsid w:val="00CA53BC"/>
    <w:rsid w:val="00CB2EF9"/>
    <w:rsid w:val="00CB5997"/>
    <w:rsid w:val="00CC29A3"/>
    <w:rsid w:val="00CC2E80"/>
    <w:rsid w:val="00CC690C"/>
    <w:rsid w:val="00CD0C9C"/>
    <w:rsid w:val="00CD40E1"/>
    <w:rsid w:val="00CD4CEC"/>
    <w:rsid w:val="00CE196E"/>
    <w:rsid w:val="00CE53FD"/>
    <w:rsid w:val="00CF58CE"/>
    <w:rsid w:val="00CF5F19"/>
    <w:rsid w:val="00CF7D7A"/>
    <w:rsid w:val="00D05573"/>
    <w:rsid w:val="00D11798"/>
    <w:rsid w:val="00D129D0"/>
    <w:rsid w:val="00D15A5A"/>
    <w:rsid w:val="00D2061E"/>
    <w:rsid w:val="00D22279"/>
    <w:rsid w:val="00D25814"/>
    <w:rsid w:val="00D33132"/>
    <w:rsid w:val="00D34C89"/>
    <w:rsid w:val="00D42FF8"/>
    <w:rsid w:val="00D50874"/>
    <w:rsid w:val="00D509AD"/>
    <w:rsid w:val="00D532EE"/>
    <w:rsid w:val="00D548B8"/>
    <w:rsid w:val="00D55336"/>
    <w:rsid w:val="00D563D3"/>
    <w:rsid w:val="00D57DAC"/>
    <w:rsid w:val="00D6684D"/>
    <w:rsid w:val="00D70965"/>
    <w:rsid w:val="00D74446"/>
    <w:rsid w:val="00D77287"/>
    <w:rsid w:val="00D81949"/>
    <w:rsid w:val="00D81D49"/>
    <w:rsid w:val="00D83A53"/>
    <w:rsid w:val="00D83DD9"/>
    <w:rsid w:val="00D85D86"/>
    <w:rsid w:val="00D92CF3"/>
    <w:rsid w:val="00D94BC1"/>
    <w:rsid w:val="00D9563A"/>
    <w:rsid w:val="00D95C06"/>
    <w:rsid w:val="00D9765A"/>
    <w:rsid w:val="00DA03CF"/>
    <w:rsid w:val="00DA272C"/>
    <w:rsid w:val="00DA4414"/>
    <w:rsid w:val="00DA7308"/>
    <w:rsid w:val="00DB086C"/>
    <w:rsid w:val="00DB0981"/>
    <w:rsid w:val="00DB1131"/>
    <w:rsid w:val="00DB4980"/>
    <w:rsid w:val="00DB633C"/>
    <w:rsid w:val="00DB78A3"/>
    <w:rsid w:val="00DB7FB0"/>
    <w:rsid w:val="00DC29C0"/>
    <w:rsid w:val="00DC4FCF"/>
    <w:rsid w:val="00DD3219"/>
    <w:rsid w:val="00DD535C"/>
    <w:rsid w:val="00DE38CE"/>
    <w:rsid w:val="00DE447D"/>
    <w:rsid w:val="00DE5E5A"/>
    <w:rsid w:val="00DF1125"/>
    <w:rsid w:val="00DF522E"/>
    <w:rsid w:val="00DF7C71"/>
    <w:rsid w:val="00E01DA9"/>
    <w:rsid w:val="00E03D23"/>
    <w:rsid w:val="00E13042"/>
    <w:rsid w:val="00E16683"/>
    <w:rsid w:val="00E16A62"/>
    <w:rsid w:val="00E20DE8"/>
    <w:rsid w:val="00E27FFE"/>
    <w:rsid w:val="00E34A25"/>
    <w:rsid w:val="00E36528"/>
    <w:rsid w:val="00E37B91"/>
    <w:rsid w:val="00E4105B"/>
    <w:rsid w:val="00E43E76"/>
    <w:rsid w:val="00E469E3"/>
    <w:rsid w:val="00E52B3A"/>
    <w:rsid w:val="00E544F2"/>
    <w:rsid w:val="00E609E4"/>
    <w:rsid w:val="00E74E55"/>
    <w:rsid w:val="00E75CE6"/>
    <w:rsid w:val="00E762CD"/>
    <w:rsid w:val="00E81082"/>
    <w:rsid w:val="00E83E02"/>
    <w:rsid w:val="00E841E9"/>
    <w:rsid w:val="00E84982"/>
    <w:rsid w:val="00E900E8"/>
    <w:rsid w:val="00E906DF"/>
    <w:rsid w:val="00E93CD1"/>
    <w:rsid w:val="00E96590"/>
    <w:rsid w:val="00EA6446"/>
    <w:rsid w:val="00EB10A2"/>
    <w:rsid w:val="00EB47C6"/>
    <w:rsid w:val="00EC24FC"/>
    <w:rsid w:val="00EC3823"/>
    <w:rsid w:val="00EC74BC"/>
    <w:rsid w:val="00EC77E1"/>
    <w:rsid w:val="00ED0416"/>
    <w:rsid w:val="00ED5C5D"/>
    <w:rsid w:val="00ED6684"/>
    <w:rsid w:val="00EE03BD"/>
    <w:rsid w:val="00EE0769"/>
    <w:rsid w:val="00EE49BA"/>
    <w:rsid w:val="00EF686D"/>
    <w:rsid w:val="00EF7CD5"/>
    <w:rsid w:val="00F034F3"/>
    <w:rsid w:val="00F060C7"/>
    <w:rsid w:val="00F12450"/>
    <w:rsid w:val="00F12ACB"/>
    <w:rsid w:val="00F1565B"/>
    <w:rsid w:val="00F173AA"/>
    <w:rsid w:val="00F17F1E"/>
    <w:rsid w:val="00F235CB"/>
    <w:rsid w:val="00F26AE9"/>
    <w:rsid w:val="00F32463"/>
    <w:rsid w:val="00F359FF"/>
    <w:rsid w:val="00F37489"/>
    <w:rsid w:val="00F3748D"/>
    <w:rsid w:val="00F37E4C"/>
    <w:rsid w:val="00F42C1C"/>
    <w:rsid w:val="00F441CE"/>
    <w:rsid w:val="00F469E5"/>
    <w:rsid w:val="00F505FD"/>
    <w:rsid w:val="00F56602"/>
    <w:rsid w:val="00F70924"/>
    <w:rsid w:val="00F757EC"/>
    <w:rsid w:val="00F81894"/>
    <w:rsid w:val="00F82BCB"/>
    <w:rsid w:val="00F83C1D"/>
    <w:rsid w:val="00F864F6"/>
    <w:rsid w:val="00F90A42"/>
    <w:rsid w:val="00F91525"/>
    <w:rsid w:val="00F97AA6"/>
    <w:rsid w:val="00FA2AB7"/>
    <w:rsid w:val="00FA5298"/>
    <w:rsid w:val="00FC111A"/>
    <w:rsid w:val="00FC25C3"/>
    <w:rsid w:val="00FC340A"/>
    <w:rsid w:val="00FD2185"/>
    <w:rsid w:val="00FD7D77"/>
    <w:rsid w:val="00FE2778"/>
    <w:rsid w:val="00FE7DA3"/>
    <w:rsid w:val="00FF0668"/>
    <w:rsid w:val="00FF21B5"/>
    <w:rsid w:val="00FF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93673D"/>
  <w15:docId w15:val="{63A4EF68-87FA-4B9C-ABA6-DB486C33D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277F"/>
    <w:pPr>
      <w:overflowPunct w:val="0"/>
      <w:autoSpaceDE w:val="0"/>
      <w:autoSpaceDN w:val="0"/>
      <w:adjustRightInd w:val="0"/>
      <w:textAlignment w:val="baseline"/>
    </w:pPr>
  </w:style>
  <w:style w:type="paragraph" w:styleId="3">
    <w:name w:val="heading 3"/>
    <w:basedOn w:val="a"/>
    <w:next w:val="a"/>
    <w:link w:val="30"/>
    <w:semiHidden/>
    <w:unhideWhenUsed/>
    <w:qFormat/>
    <w:rsid w:val="003B68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8">
    <w:name w:val="heading 8"/>
    <w:basedOn w:val="a"/>
    <w:next w:val="a"/>
    <w:qFormat/>
    <w:rsid w:val="007475C9"/>
    <w:pPr>
      <w:keepNext/>
      <w:spacing w:line="240" w:lineRule="atLeast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475C9"/>
    <w:pPr>
      <w:widowControl w:val="0"/>
      <w:tabs>
        <w:tab w:val="center" w:pos="4153"/>
        <w:tab w:val="right" w:pos="8306"/>
      </w:tabs>
    </w:pPr>
    <w:rPr>
      <w:sz w:val="28"/>
    </w:rPr>
  </w:style>
  <w:style w:type="table" w:styleId="a4">
    <w:name w:val="Table Grid"/>
    <w:basedOn w:val="a1"/>
    <w:uiPriority w:val="59"/>
    <w:rsid w:val="00A1235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2443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443B6"/>
    <w:rPr>
      <w:rFonts w:ascii="Tahoma" w:hAnsi="Tahoma" w:cs="Tahoma"/>
      <w:sz w:val="16"/>
      <w:szCs w:val="16"/>
    </w:rPr>
  </w:style>
  <w:style w:type="paragraph" w:styleId="a7">
    <w:name w:val="Plain Text"/>
    <w:basedOn w:val="a"/>
    <w:link w:val="a8"/>
    <w:rsid w:val="000D19A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character" w:customStyle="1" w:styleId="a8">
    <w:name w:val="Текст Знак"/>
    <w:link w:val="a7"/>
    <w:rsid w:val="000D19A2"/>
    <w:rPr>
      <w:rFonts w:ascii="Courier New" w:hAnsi="Courier New" w:cs="Courier New"/>
    </w:rPr>
  </w:style>
  <w:style w:type="paragraph" w:customStyle="1" w:styleId="a9">
    <w:name w:val="Базовый"/>
    <w:rsid w:val="004526D6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 w:cstheme="minorBidi"/>
      <w:color w:val="00000A"/>
      <w:sz w:val="22"/>
      <w:szCs w:val="22"/>
      <w:lang w:eastAsia="en-US"/>
    </w:rPr>
  </w:style>
  <w:style w:type="paragraph" w:styleId="aa">
    <w:name w:val="List Paragraph"/>
    <w:basedOn w:val="a9"/>
    <w:rsid w:val="004526D6"/>
    <w:pPr>
      <w:ind w:left="720"/>
    </w:pPr>
  </w:style>
  <w:style w:type="character" w:styleId="ab">
    <w:name w:val="Hyperlink"/>
    <w:basedOn w:val="a0"/>
    <w:uiPriority w:val="99"/>
    <w:unhideWhenUsed/>
    <w:rsid w:val="004526D6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unhideWhenUsed/>
    <w:rsid w:val="004526D6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4526D6"/>
  </w:style>
  <w:style w:type="character" w:customStyle="1" w:styleId="ae">
    <w:name w:val="Текст примечания Знак"/>
    <w:basedOn w:val="a0"/>
    <w:link w:val="ad"/>
    <w:uiPriority w:val="99"/>
    <w:rsid w:val="004526D6"/>
  </w:style>
  <w:style w:type="paragraph" w:customStyle="1" w:styleId="ConsPlusNormal">
    <w:name w:val="ConsPlusNormal"/>
    <w:rsid w:val="00E03D2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">
    <w:name w:val="annotation subject"/>
    <w:basedOn w:val="ad"/>
    <w:next w:val="ad"/>
    <w:link w:val="af0"/>
    <w:rsid w:val="001E6081"/>
    <w:rPr>
      <w:b/>
      <w:bCs/>
    </w:rPr>
  </w:style>
  <w:style w:type="character" w:customStyle="1" w:styleId="af0">
    <w:name w:val="Тема примечания Знак"/>
    <w:basedOn w:val="ae"/>
    <w:link w:val="af"/>
    <w:rsid w:val="001E6081"/>
    <w:rPr>
      <w:b/>
      <w:bCs/>
    </w:rPr>
  </w:style>
  <w:style w:type="character" w:styleId="af1">
    <w:name w:val="Emphasis"/>
    <w:qFormat/>
    <w:rsid w:val="000452F8"/>
    <w:rPr>
      <w:i/>
      <w:iCs/>
    </w:rPr>
  </w:style>
  <w:style w:type="paragraph" w:styleId="af2">
    <w:name w:val="Normal (Web)"/>
    <w:basedOn w:val="a"/>
    <w:uiPriority w:val="99"/>
    <w:unhideWhenUsed/>
    <w:rsid w:val="008C12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3">
    <w:name w:val="FollowedHyperlink"/>
    <w:basedOn w:val="a0"/>
    <w:rsid w:val="00EF7CD5"/>
    <w:rPr>
      <w:color w:val="954F72" w:themeColor="followedHyperlink"/>
      <w:u w:val="single"/>
    </w:rPr>
  </w:style>
  <w:style w:type="character" w:customStyle="1" w:styleId="30">
    <w:name w:val="Заголовок 3 Знак"/>
    <w:basedOn w:val="a0"/>
    <w:link w:val="3"/>
    <w:semiHidden/>
    <w:rsid w:val="003B68B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v9tjod">
    <w:name w:val="v9tjod"/>
    <w:basedOn w:val="a0"/>
    <w:rsid w:val="003B68BC"/>
  </w:style>
  <w:style w:type="character" w:styleId="af4">
    <w:name w:val="Unresolved Mention"/>
    <w:basedOn w:val="a0"/>
    <w:uiPriority w:val="99"/>
    <w:semiHidden/>
    <w:unhideWhenUsed/>
    <w:rsid w:val="007860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0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9193&amp;date=15.11.2021&amp;dst=34&amp;field=134" TargetMode="External"/><Relationship Id="rId13" Type="http://schemas.openxmlformats.org/officeDocument/2006/relationships/hyperlink" Target="https://login.consultant.ru/link/?req=doc&amp;base=LAW&amp;n=389193&amp;date=15.11.2021&amp;dst=34&amp;field=13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389193&amp;date=15.11.2021&amp;dst=34&amp;field=134" TargetMode="External"/><Relationship Id="rId12" Type="http://schemas.openxmlformats.org/officeDocument/2006/relationships/hyperlink" Target="https://login.consultant.ru/link/?req=doc&amp;base=LAW&amp;n=389193&amp;date=15.11.2021&amp;dst=34&amp;field=134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vk.com/club4236563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forms.yandex.ru/u/6abb629090fa7b002a3a62bb" TargetMode="External"/><Relationship Id="rId11" Type="http://schemas.openxmlformats.org/officeDocument/2006/relationships/hyperlink" Target="https://vk.com/club4236563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vtogorodok54.ru/" TargetMode="External"/><Relationship Id="rId10" Type="http://schemas.openxmlformats.org/officeDocument/2006/relationships/hyperlink" Target="http://www.avtogorodok54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ios.ru/" TargetMode="External"/><Relationship Id="rId14" Type="http://schemas.openxmlformats.org/officeDocument/2006/relationships/hyperlink" Target="http://www.nios.ru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&#1064;&#1072;&#1073;&#1083;&#1086;&#1085;&#1099;%20&#1043;&#1059;&#1054;\03%2009%202007%20&#1055;&#1088;&#1080;&#1082;&#1072;&#1079;%20&#1043;&#1059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95856-D328-446F-9696-16D9092BA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03 09 2007 Приказ ГУО.dot</Template>
  <TotalTime>2</TotalTime>
  <Pages>7</Pages>
  <Words>1751</Words>
  <Characters>15266</Characters>
  <Application>Microsoft Office Word</Application>
  <DocSecurity>0</DocSecurity>
  <Lines>127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Elcom Ltd</Company>
  <LinksUpToDate>false</LinksUpToDate>
  <CharactersWithSpaces>16984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Metodist</cp:lastModifiedBy>
  <cp:revision>2</cp:revision>
  <cp:lastPrinted>2026-09-29T06:01:00Z</cp:lastPrinted>
  <dcterms:created xsi:type="dcterms:W3CDTF">2026-09-30T05:21:00Z</dcterms:created>
  <dcterms:modified xsi:type="dcterms:W3CDTF">2026-09-30T05:21:00Z</dcterms:modified>
</cp:coreProperties>
</file>